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page" w:horzAnchor="margin" w:tblpY="2292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5892"/>
      </w:tblGrid>
      <w:tr w:rsidR="00902A60" w:rsidRPr="00F65876" w14:paraId="1C8D8E85" w14:textId="77777777" w:rsidTr="00902A60">
        <w:tc>
          <w:tcPr>
            <w:tcW w:w="5000" w:type="pct"/>
            <w:gridSpan w:val="2"/>
            <w:shd w:val="clear" w:color="auto" w:fill="002060"/>
          </w:tcPr>
          <w:p w14:paraId="35411348" w14:textId="77777777" w:rsidR="00902A60" w:rsidRPr="00F65876" w:rsidRDefault="00902A60" w:rsidP="00902A60">
            <w:pPr>
              <w:pStyle w:val="Ttulo1"/>
              <w:tabs>
                <w:tab w:val="center" w:pos="4405"/>
              </w:tabs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 xml:space="preserve">Informações do </w:t>
            </w:r>
            <w:r>
              <w:rPr>
                <w:rFonts w:ascii="Arial Narrow" w:hAnsi="Arial Narrow"/>
                <w:lang w:val="pt-BR"/>
              </w:rPr>
              <w:t>Solicitante (R</w:t>
            </w:r>
            <w:r w:rsidRPr="00F65876">
              <w:rPr>
                <w:rFonts w:ascii="Arial Narrow" w:hAnsi="Arial Narrow"/>
                <w:lang w:val="pt-BR"/>
              </w:rPr>
              <w:t>epresentante</w:t>
            </w:r>
            <w:r>
              <w:rPr>
                <w:rFonts w:ascii="Arial Narrow" w:hAnsi="Arial Narrow"/>
                <w:lang w:val="pt-BR"/>
              </w:rPr>
              <w:t xml:space="preserve"> da ABN)</w:t>
            </w:r>
            <w:r w:rsidRPr="00F65876">
              <w:rPr>
                <w:rFonts w:ascii="Arial Narrow" w:hAnsi="Arial Narrow"/>
                <w:lang w:val="pt-BR"/>
              </w:rPr>
              <w:tab/>
            </w:r>
          </w:p>
        </w:tc>
      </w:tr>
      <w:tr w:rsidR="00902A60" w:rsidRPr="00F65876" w14:paraId="18B7E41D" w14:textId="77777777" w:rsidTr="00902A60">
        <w:tc>
          <w:tcPr>
            <w:tcW w:w="1737" w:type="pct"/>
            <w:vAlign w:val="bottom"/>
          </w:tcPr>
          <w:p w14:paraId="7DA1443A" w14:textId="77777777" w:rsidR="00902A60" w:rsidRPr="00070659" w:rsidRDefault="0000000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  <w:lang w:val="pt-BR"/>
                </w:rPr>
                <w:id w:val="1621259925"/>
                <w:placeholder>
                  <w:docPart w:val="05C53DC69DE44BD7869BC8968DADFDB0"/>
                </w:placeholder>
                <w:temporary/>
                <w:showingPlcHdr/>
                <w15:appearance w15:val="hidden"/>
              </w:sdtPr>
              <w:sdtContent>
                <w:r w:rsidR="00902A60"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902A60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EC362F4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79DF1267" w14:textId="77777777" w:rsidTr="00902A60">
        <w:tc>
          <w:tcPr>
            <w:tcW w:w="1737" w:type="pct"/>
            <w:vAlign w:val="bottom"/>
          </w:tcPr>
          <w:p w14:paraId="61B6EC39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1912FAF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3E55057A" w14:textId="77777777" w:rsidTr="00902A60">
        <w:tc>
          <w:tcPr>
            <w:tcW w:w="1737" w:type="pct"/>
            <w:vAlign w:val="bottom"/>
          </w:tcPr>
          <w:p w14:paraId="7DD204B5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D0B875D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687510D1" w14:textId="77777777" w:rsidTr="00902A60">
        <w:tc>
          <w:tcPr>
            <w:tcW w:w="1737" w:type="pct"/>
            <w:vAlign w:val="bottom"/>
          </w:tcPr>
          <w:p w14:paraId="5EBFFB8D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 w:bidi="pt-BR"/>
              </w:rPr>
              <w:t>Telefone</w:t>
            </w:r>
            <w:r>
              <w:rPr>
                <w:rFonts w:ascii="Arial Narrow" w:hAnsi="Arial Narrow"/>
                <w:sz w:val="22"/>
                <w:szCs w:val="22"/>
                <w:lang w:val="pt-BR" w:bidi="pt-BR"/>
              </w:rPr>
              <w:t xml:space="preserve"> Celular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06222F16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673D738E" w14:textId="77777777" w:rsidTr="00902A60">
        <w:tc>
          <w:tcPr>
            <w:tcW w:w="1737" w:type="pct"/>
            <w:vAlign w:val="bottom"/>
          </w:tcPr>
          <w:p w14:paraId="6E131A1C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6DDD8B7F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14658CAA" w14:textId="77777777" w:rsidTr="00902A60">
        <w:tc>
          <w:tcPr>
            <w:tcW w:w="1737" w:type="pct"/>
            <w:vAlign w:val="bottom"/>
          </w:tcPr>
          <w:p w14:paraId="3B87087F" w14:textId="625FE58B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Nome do DC</w:t>
            </w:r>
            <w:r w:rsidR="00F91076">
              <w:rPr>
                <w:rFonts w:ascii="Arial Narrow" w:hAnsi="Arial Narrow"/>
                <w:sz w:val="22"/>
                <w:szCs w:val="22"/>
                <w:lang w:val="pt-BR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CE </w:t>
            </w:r>
            <w:r w:rsidR="00F91076">
              <w:rPr>
                <w:rFonts w:ascii="Arial Narrow" w:hAnsi="Arial Narrow"/>
                <w:sz w:val="22"/>
                <w:szCs w:val="22"/>
                <w:lang w:val="pt-BR"/>
              </w:rPr>
              <w:t xml:space="preserve">ou Sociedade </w: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>solicitante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5DB7EB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076FFC70" w14:textId="77777777" w:rsidTr="00902A60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7C2A8CFF" w14:textId="77777777" w:rsidR="00902A60" w:rsidRDefault="00902A60" w:rsidP="00902A60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902A60" w:rsidRPr="00F65876" w14:paraId="5FE7655F" w14:textId="77777777" w:rsidTr="00902A60">
        <w:tc>
          <w:tcPr>
            <w:tcW w:w="5000" w:type="pct"/>
            <w:gridSpan w:val="2"/>
            <w:shd w:val="clear" w:color="auto" w:fill="002060"/>
          </w:tcPr>
          <w:p w14:paraId="6E341A71" w14:textId="77777777" w:rsidR="00902A60" w:rsidRPr="00F65876" w:rsidRDefault="00902A60" w:rsidP="00902A60">
            <w:pPr>
              <w:pStyle w:val="Ttulo1"/>
              <w:tabs>
                <w:tab w:val="left" w:pos="3105"/>
              </w:tabs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 xml:space="preserve">Informações do </w:t>
            </w:r>
            <w:r>
              <w:rPr>
                <w:rFonts w:ascii="Arial Narrow" w:hAnsi="Arial Narrow"/>
                <w:lang w:val="pt-BR"/>
              </w:rPr>
              <w:t>Evento</w:t>
            </w:r>
            <w:r>
              <w:rPr>
                <w:rFonts w:ascii="Arial Narrow" w:hAnsi="Arial Narrow"/>
                <w:lang w:val="pt-BR"/>
              </w:rPr>
              <w:tab/>
            </w:r>
          </w:p>
        </w:tc>
      </w:tr>
      <w:tr w:rsidR="00902A60" w:rsidRPr="00F65876" w14:paraId="4031F8CE" w14:textId="77777777" w:rsidTr="00902A60">
        <w:sdt>
          <w:sdtPr>
            <w:rPr>
              <w:rFonts w:ascii="Arial Narrow" w:hAnsi="Arial Narrow"/>
              <w:sz w:val="22"/>
              <w:szCs w:val="22"/>
              <w:lang w:val="pt-BR"/>
            </w:rPr>
            <w:id w:val="1384843028"/>
            <w:placeholder>
              <w:docPart w:val="9873DC10F81B48A69AB7B7910903AB48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4B28E552" w14:textId="77777777" w:rsidR="00902A60" w:rsidRPr="00070659" w:rsidRDefault="00902A60" w:rsidP="00902A60">
                <w:pPr>
                  <w:pStyle w:val="Recuonormal"/>
                  <w:ind w:left="175"/>
                  <w:rPr>
                    <w:rFonts w:ascii="Arial Narrow" w:hAnsi="Arial Narrow"/>
                    <w:sz w:val="22"/>
                    <w:szCs w:val="22"/>
                    <w:lang w:val="pt-BR"/>
                  </w:rPr>
                </w:pPr>
                <w:r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AF265A2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4BBD8FCB" w14:textId="77777777" w:rsidTr="00902A60">
        <w:tc>
          <w:tcPr>
            <w:tcW w:w="1737" w:type="pct"/>
            <w:vAlign w:val="bottom"/>
          </w:tcPr>
          <w:p w14:paraId="5822C18A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4867A8A5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28BB6611" w14:textId="77777777" w:rsidTr="00902A60">
        <w:tc>
          <w:tcPr>
            <w:tcW w:w="1737" w:type="pct"/>
            <w:vAlign w:val="bottom"/>
          </w:tcPr>
          <w:p w14:paraId="42422E05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Cidade/UF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7FEC5665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01D9A611" w14:textId="77777777" w:rsidTr="00F91076">
        <w:tc>
          <w:tcPr>
            <w:tcW w:w="1737" w:type="pct"/>
            <w:vAlign w:val="bottom"/>
          </w:tcPr>
          <w:p w14:paraId="384759F1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Local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24523C22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646A7044" w14:textId="77777777" w:rsidTr="00F91076">
        <w:tc>
          <w:tcPr>
            <w:tcW w:w="1737" w:type="pct"/>
            <w:vAlign w:val="bottom"/>
          </w:tcPr>
          <w:p w14:paraId="15C4991E" w14:textId="77777777" w:rsidR="00902A60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Expectativa de participantes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32DD8E" w14:textId="77777777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91076" w:rsidRPr="00F65876" w14:paraId="7EAB3DE8" w14:textId="77777777" w:rsidTr="00F91076">
        <w:tc>
          <w:tcPr>
            <w:tcW w:w="1737" w:type="pct"/>
            <w:vAlign w:val="bottom"/>
          </w:tcPr>
          <w:p w14:paraId="56ED6565" w14:textId="300F6828" w:rsidR="00F91076" w:rsidRPr="00070659" w:rsidRDefault="00F91076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212626" wp14:editId="3A75D3EA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93345</wp:posOffset>
                      </wp:positionV>
                      <wp:extent cx="154940" cy="120015"/>
                      <wp:effectExtent l="0" t="0" r="16510" b="1333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5E0D5" id="Retângulo 3" o:spid="_x0000_s1026" style="position:absolute;margin-left:151.5pt;margin-top:7.35pt;width:12.2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ZZkL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>Modalidade do Evento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6C57C847" w14:textId="644A19C8" w:rsidR="00F91076" w:rsidRPr="00070659" w:rsidRDefault="00F91076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750F3F" wp14:editId="35E2E2CE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97790</wp:posOffset>
                      </wp:positionV>
                      <wp:extent cx="154940" cy="120015"/>
                      <wp:effectExtent l="0" t="0" r="16510" b="13335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F96F9" id="Retângulo 4" o:spid="_x0000_s1026" style="position:absolute;margin-left:65.85pt;margin-top:7.7pt;width:12.2pt;height: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51kiK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    Presencial            On-Line          Híbrido (Presencial e On-Line)</w:t>
            </w:r>
          </w:p>
        </w:tc>
      </w:tr>
      <w:tr w:rsidR="00902A60" w:rsidRPr="00F65876" w14:paraId="447DE78B" w14:textId="77777777" w:rsidTr="00F91076">
        <w:tc>
          <w:tcPr>
            <w:tcW w:w="1737" w:type="pct"/>
            <w:vAlign w:val="bottom"/>
          </w:tcPr>
          <w:p w14:paraId="6261DF2E" w14:textId="69321345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Objetivo do </w:t>
            </w:r>
            <w:r w:rsidR="00F91076">
              <w:rPr>
                <w:rFonts w:ascii="Arial Narrow" w:hAnsi="Arial Narrow"/>
                <w:sz w:val="22"/>
                <w:szCs w:val="22"/>
                <w:lang w:val="pt-BR"/>
              </w:rPr>
              <w:t>Evento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FBBD8ED" w14:textId="2C1F39A8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02A60" w:rsidRPr="00F65876" w14:paraId="17A388F1" w14:textId="77777777" w:rsidTr="00902A60">
        <w:tc>
          <w:tcPr>
            <w:tcW w:w="1737" w:type="pct"/>
            <w:vAlign w:val="bottom"/>
          </w:tcPr>
          <w:p w14:paraId="2D28AB78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46EA9F" w14:textId="50781A32" w:rsidR="00902A60" w:rsidRPr="00070659" w:rsidRDefault="00F91076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D13CED1" wp14:editId="3D55E12E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-391160</wp:posOffset>
                      </wp:positionV>
                      <wp:extent cx="154940" cy="120015"/>
                      <wp:effectExtent l="0" t="0" r="16510" b="13335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8E9BD" id="Retângulo 5" o:spid="_x0000_s1026" style="position:absolute;margin-left:124.85pt;margin-top:-30.8pt;width:12.2pt;height: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" filled="f" strokecolor="black [3213]" strokeweight="1pt"/>
                  </w:pict>
                </mc:Fallback>
              </mc:AlternateContent>
            </w:r>
          </w:p>
        </w:tc>
      </w:tr>
      <w:tr w:rsidR="00902A60" w:rsidRPr="00F65876" w14:paraId="7BAC510D" w14:textId="77777777" w:rsidTr="00F91076">
        <w:tc>
          <w:tcPr>
            <w:tcW w:w="1737" w:type="pct"/>
            <w:vAlign w:val="bottom"/>
          </w:tcPr>
          <w:p w14:paraId="77C93B59" w14:textId="77777777" w:rsidR="00902A60" w:rsidRPr="00070659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Haverá Patrocínio?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7DF6AF34" w14:textId="4A6FAB39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CC5B58" wp14:editId="17EA7AC7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80645</wp:posOffset>
                      </wp:positionV>
                      <wp:extent cx="154940" cy="120015"/>
                      <wp:effectExtent l="0" t="0" r="16510" b="1333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5194" id="Retângulo 2" o:spid="_x0000_s1026" style="position:absolute;margin-left:43.35pt;margin-top:6.35pt;width:12.2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ox/omt4AAAAI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    Sim             Não</w:t>
            </w:r>
          </w:p>
        </w:tc>
      </w:tr>
      <w:tr w:rsidR="00902A60" w:rsidRPr="00F65876" w14:paraId="4840988C" w14:textId="77777777" w:rsidTr="00F91076">
        <w:tc>
          <w:tcPr>
            <w:tcW w:w="1737" w:type="pct"/>
            <w:vAlign w:val="bottom"/>
          </w:tcPr>
          <w:p w14:paraId="1CAE66F9" w14:textId="77777777" w:rsidR="00902A60" w:rsidRDefault="00902A60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Em caso afirmativo, listar os nomes das prováveis empresas patrocinadoras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69B10CB0" w14:textId="4888233D" w:rsidR="00902A60" w:rsidRPr="00070659" w:rsidRDefault="00902A60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E44B83" wp14:editId="1FC2FEC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-474345</wp:posOffset>
                      </wp:positionV>
                      <wp:extent cx="154940" cy="120015"/>
                      <wp:effectExtent l="0" t="0" r="16510" b="13335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BDF67" id="Retângulo 1" o:spid="_x0000_s1026" style="position:absolute;margin-left:-4.95pt;margin-top:-37.35pt;width:12.2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" filled="f" strokecolor="black [3213]" strokeweight="1pt"/>
                  </w:pict>
                </mc:Fallback>
              </mc:AlternateContent>
            </w:r>
          </w:p>
        </w:tc>
      </w:tr>
      <w:tr w:rsidR="00902A60" w:rsidRPr="00F65876" w14:paraId="75803823" w14:textId="77777777" w:rsidTr="00A15699">
        <w:tc>
          <w:tcPr>
            <w:tcW w:w="1737" w:type="pct"/>
            <w:vAlign w:val="bottom"/>
          </w:tcPr>
          <w:p w14:paraId="7129202D" w14:textId="79D489CC" w:rsidR="00902A60" w:rsidRDefault="00F91076" w:rsidP="00902A60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Modalidade de </w:t>
            </w:r>
            <w:r w:rsidR="00902A60">
              <w:rPr>
                <w:rFonts w:ascii="Arial Narrow" w:hAnsi="Arial Narrow"/>
                <w:sz w:val="22"/>
                <w:szCs w:val="22"/>
                <w:lang w:val="pt-BR"/>
              </w:rPr>
              <w:t>Inscrição</w:t>
            </w:r>
          </w:p>
        </w:tc>
        <w:tc>
          <w:tcPr>
            <w:tcW w:w="3263" w:type="pct"/>
            <w:tcBorders>
              <w:top w:val="single" w:sz="4" w:space="0" w:color="auto"/>
            </w:tcBorders>
            <w:vAlign w:val="bottom"/>
          </w:tcPr>
          <w:p w14:paraId="51C45F13" w14:textId="3C8E5FA7" w:rsidR="00902A60" w:rsidRPr="00070659" w:rsidRDefault="00F91076" w:rsidP="00902A60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C9051B" wp14:editId="4FAEF367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93980</wp:posOffset>
                      </wp:positionV>
                      <wp:extent cx="154940" cy="120015"/>
                      <wp:effectExtent l="0" t="0" r="16510" b="13335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8BC23" id="Retângulo 8" o:spid="_x0000_s1026" style="position:absolute;margin-left:61.6pt;margin-top:7.4pt;width:12.2pt;height: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Cx9R+b4AAA&#10;AAkBAAAPAAAAAAAAAAAAAAAAANQEAABkcnMvZG93bnJldi54bWxQSwUGAAAAAAQABADzAAAA4QUA&#10;AAAA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     Gratuita             Paga</w:t>
            </w:r>
          </w:p>
        </w:tc>
      </w:tr>
      <w:tr w:rsidR="00A15699" w:rsidRPr="00F65876" w14:paraId="6C400ED9" w14:textId="77777777" w:rsidTr="00A15699">
        <w:tc>
          <w:tcPr>
            <w:tcW w:w="1737" w:type="pct"/>
            <w:vAlign w:val="bottom"/>
          </w:tcPr>
          <w:p w14:paraId="7B3FB0DD" w14:textId="7B6951C8" w:rsidR="00A15699" w:rsidRDefault="00A15699" w:rsidP="00A15699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Trabalhos Científicos</w:t>
            </w:r>
          </w:p>
        </w:tc>
        <w:tc>
          <w:tcPr>
            <w:tcW w:w="3263" w:type="pct"/>
            <w:vAlign w:val="bottom"/>
          </w:tcPr>
          <w:p w14:paraId="557107AB" w14:textId="52EE73D4" w:rsidR="00A15699" w:rsidRDefault="00A15699" w:rsidP="00A15699">
            <w:pPr>
              <w:spacing w:before="120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DE6901" wp14:editId="30424E53">
                      <wp:simplePos x="0" y="0"/>
                      <wp:positionH relativeFrom="column">
                        <wp:posOffset>3071618</wp:posOffset>
                      </wp:positionH>
                      <wp:positionV relativeFrom="paragraph">
                        <wp:posOffset>211967</wp:posOffset>
                      </wp:positionV>
                      <wp:extent cx="607326" cy="0"/>
                      <wp:effectExtent l="0" t="0" r="0" b="0"/>
                      <wp:wrapNone/>
                      <wp:docPr id="1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32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8CB13A" id="Conector reto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5pt,16.7pt" to="289.6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B515E8" wp14:editId="4949EB0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96520</wp:posOffset>
                      </wp:positionV>
                      <wp:extent cx="154940" cy="120015"/>
                      <wp:effectExtent l="0" t="0" r="16510" b="13335"/>
                      <wp:wrapNone/>
                      <wp:docPr id="1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A960A" id="Retângulo 10" o:spid="_x0000_s1026" style="position:absolute;margin-left:43.15pt;margin-top:7.6pt;width:12.2pt;height: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B44AJ3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3A2D03" wp14:editId="2E64320D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92075</wp:posOffset>
                      </wp:positionV>
                      <wp:extent cx="154940" cy="120015"/>
                      <wp:effectExtent l="0" t="0" r="16510" b="13335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7D7A" id="Retângulo 11" o:spid="_x0000_s1026" style="position:absolute;margin-left:-3.65pt;margin-top:7.25pt;width:12.2pt;height: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1OU2d94AAAAH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 xml:space="preserve">     Sim             Não   Caso sim, qual a quantidade estimada:</w:t>
            </w:r>
          </w:p>
        </w:tc>
      </w:tr>
      <w:tr w:rsidR="00A15699" w:rsidRPr="00F65876" w14:paraId="68D47E8A" w14:textId="77777777" w:rsidTr="00F91076">
        <w:trPr>
          <w:trHeight w:val="64"/>
        </w:trPr>
        <w:tc>
          <w:tcPr>
            <w:tcW w:w="1737" w:type="pct"/>
            <w:vAlign w:val="bottom"/>
          </w:tcPr>
          <w:p w14:paraId="52F6878E" w14:textId="77777777" w:rsidR="00A15699" w:rsidRPr="00070659" w:rsidRDefault="00A15699" w:rsidP="00A15699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Nome e e-mail d</w:t>
            </w:r>
            <w:r>
              <w:rPr>
                <w:rFonts w:ascii="Arial Narrow" w:hAnsi="Arial Narrow"/>
                <w:sz w:val="22"/>
                <w:szCs w:val="22"/>
                <w:lang w:val="pt-BR"/>
              </w:rPr>
              <w:t>os componentes da</w:t>
            </w: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Comissão Organizadora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56BB41B4" w14:textId="5CBFC2C9" w:rsidR="00A15699" w:rsidRPr="00070659" w:rsidRDefault="00A15699" w:rsidP="00A15699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EEA243" wp14:editId="496DF850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-569595</wp:posOffset>
                      </wp:positionV>
                      <wp:extent cx="154940" cy="120015"/>
                      <wp:effectExtent l="0" t="0" r="16510" b="1333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2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B1DC" id="Retângulo 7" o:spid="_x0000_s1026" style="position:absolute;margin-left:-4.35pt;margin-top:-44.85pt;width:12.2pt;height: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" filled="f" strokecolor="black [3213]" strokeweight="1pt"/>
                  </w:pict>
                </mc:Fallback>
              </mc:AlternateContent>
            </w:r>
          </w:p>
        </w:tc>
      </w:tr>
      <w:tr w:rsidR="00A15699" w:rsidRPr="00F65876" w14:paraId="03E6FDA8" w14:textId="77777777" w:rsidTr="00F91076">
        <w:trPr>
          <w:trHeight w:val="64"/>
        </w:trPr>
        <w:tc>
          <w:tcPr>
            <w:tcW w:w="1737" w:type="pct"/>
            <w:vAlign w:val="bottom"/>
          </w:tcPr>
          <w:p w14:paraId="470F85D1" w14:textId="6673FA60" w:rsidR="00A15699" w:rsidRPr="00070659" w:rsidRDefault="00A15699" w:rsidP="00A15699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Estimativa de Palestrantes</w:t>
            </w:r>
          </w:p>
        </w:tc>
        <w:tc>
          <w:tcPr>
            <w:tcW w:w="3263" w:type="pct"/>
            <w:tcBorders>
              <w:bottom w:val="single" w:sz="4" w:space="0" w:color="auto"/>
            </w:tcBorders>
            <w:vAlign w:val="bottom"/>
          </w:tcPr>
          <w:p w14:paraId="398D7C51" w14:textId="77777777" w:rsidR="00A15699" w:rsidRDefault="00A15699" w:rsidP="00A15699">
            <w:pPr>
              <w:spacing w:before="120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</w:tr>
      <w:tr w:rsidR="00A15699" w:rsidRPr="00F65876" w14:paraId="14925B7C" w14:textId="77777777" w:rsidTr="00902A60">
        <w:trPr>
          <w:trHeight w:val="64"/>
        </w:trPr>
        <w:tc>
          <w:tcPr>
            <w:tcW w:w="1737" w:type="pct"/>
            <w:vAlign w:val="bottom"/>
          </w:tcPr>
          <w:p w14:paraId="3B076068" w14:textId="77777777" w:rsidR="00A15699" w:rsidRPr="00070659" w:rsidRDefault="00A15699" w:rsidP="00A15699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Nome completo e e-mail dos palestrantes convidados e confirmados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A3B51" w14:textId="6F754B82" w:rsidR="00A15699" w:rsidRPr="00070659" w:rsidRDefault="00A15699" w:rsidP="00A15699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</w:tbl>
    <w:p w14:paraId="754AEA81" w14:textId="38D99E73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3EC67B82" w14:textId="77777777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054E4513" w14:textId="578C2870" w:rsidR="00441C47" w:rsidRDefault="00220E11" w:rsidP="00902A60">
      <w:pPr>
        <w:spacing w:after="0" w:line="280" w:lineRule="exact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IMPORTANTE: É</w:t>
      </w:r>
      <w:r w:rsidR="00441C47" w:rsidRPr="00441C47">
        <w:rPr>
          <w:rFonts w:ascii="Arial Narrow" w:hAnsi="Arial Narrow"/>
          <w:b/>
          <w:bCs/>
          <w:sz w:val="24"/>
          <w:szCs w:val="24"/>
        </w:rPr>
        <w:t xml:space="preserve"> imprescindível enviar a </w:t>
      </w:r>
      <w:r>
        <w:rPr>
          <w:rFonts w:ascii="Arial Narrow" w:hAnsi="Arial Narrow"/>
          <w:b/>
          <w:bCs/>
          <w:sz w:val="24"/>
          <w:szCs w:val="24"/>
        </w:rPr>
        <w:t xml:space="preserve">prévia da </w:t>
      </w:r>
      <w:r w:rsidR="00441C47" w:rsidRPr="00441C47">
        <w:rPr>
          <w:rFonts w:ascii="Arial Narrow" w:hAnsi="Arial Narrow"/>
          <w:b/>
          <w:bCs/>
          <w:sz w:val="24"/>
          <w:szCs w:val="24"/>
        </w:rPr>
        <w:t>programação juntamente com este formulário</w:t>
      </w:r>
      <w:r>
        <w:rPr>
          <w:rFonts w:ascii="Arial Narrow" w:hAnsi="Arial Narrow"/>
          <w:b/>
          <w:bCs/>
          <w:sz w:val="24"/>
          <w:szCs w:val="24"/>
        </w:rPr>
        <w:t xml:space="preserve"> para avaliação do Dep. Científico da ABN</w:t>
      </w:r>
      <w:r w:rsidR="00441C47">
        <w:rPr>
          <w:rFonts w:ascii="Arial Narrow" w:hAnsi="Arial Narrow"/>
          <w:sz w:val="24"/>
          <w:szCs w:val="24"/>
        </w:rPr>
        <w:t>.</w:t>
      </w:r>
    </w:p>
    <w:p w14:paraId="76E5550A" w14:textId="77777777" w:rsidR="00441C47" w:rsidRDefault="00441C47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4408A7C6" w14:textId="660F5A4C" w:rsidR="00830C98" w:rsidRDefault="00830C98" w:rsidP="00220E11">
      <w:pPr>
        <w:spacing w:after="0" w:line="280" w:lineRule="exact"/>
        <w:jc w:val="both"/>
        <w:rPr>
          <w:rFonts w:ascii="Arial Narrow" w:hAnsi="Arial Narrow"/>
          <w:sz w:val="24"/>
          <w:szCs w:val="24"/>
        </w:rPr>
      </w:pPr>
      <w:r w:rsidRPr="00830C98">
        <w:rPr>
          <w:rFonts w:ascii="Arial Narrow" w:hAnsi="Arial Narrow"/>
          <w:sz w:val="24"/>
          <w:szCs w:val="24"/>
        </w:rPr>
        <w:t>Eu</w:t>
      </w:r>
      <w:r>
        <w:rPr>
          <w:rFonts w:ascii="Arial Narrow" w:hAnsi="Arial Narrow"/>
          <w:sz w:val="24"/>
          <w:szCs w:val="24"/>
        </w:rPr>
        <w:t xml:space="preserve"> estou de acordo com as regras</w:t>
      </w:r>
      <w:r w:rsidR="002B3B5B">
        <w:rPr>
          <w:rFonts w:ascii="Arial Narrow" w:hAnsi="Arial Narrow"/>
          <w:sz w:val="24"/>
          <w:szCs w:val="24"/>
        </w:rPr>
        <w:t xml:space="preserve"> de apoio e contrapartidas da Academia Brasileira de Neurologia</w:t>
      </w:r>
      <w:r w:rsidR="00902A60">
        <w:rPr>
          <w:rFonts w:ascii="Arial Narrow" w:hAnsi="Arial Narrow"/>
          <w:sz w:val="24"/>
          <w:szCs w:val="24"/>
        </w:rPr>
        <w:t>.</w:t>
      </w:r>
    </w:p>
    <w:p w14:paraId="374D95EA" w14:textId="04A28CB0" w:rsidR="00174A1C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34E8B179" w14:textId="158F33E6" w:rsidR="003F242C" w:rsidRDefault="00220E11" w:rsidP="00220E1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78908CED">
                <wp:simplePos x="0" y="0"/>
                <wp:positionH relativeFrom="column">
                  <wp:posOffset>49530</wp:posOffset>
                </wp:positionH>
                <wp:positionV relativeFrom="paragraph">
                  <wp:posOffset>22860</wp:posOffset>
                </wp:positionV>
                <wp:extent cx="154940" cy="120015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7F9AB" id="Retângulo 22" o:spid="_x0000_s1026" style="position:absolute;margin-left:3.9pt;margin-top:1.8pt;width:1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" filled="f" strokecolor="black [3213]" strokeweight="1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2CC5DDC9">
                <wp:simplePos x="0" y="0"/>
                <wp:positionH relativeFrom="column">
                  <wp:posOffset>645795</wp:posOffset>
                </wp:positionH>
                <wp:positionV relativeFrom="paragraph">
                  <wp:posOffset>24765</wp:posOffset>
                </wp:positionV>
                <wp:extent cx="154940" cy="120015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BC1B5" id="Retângulo 6" o:spid="_x0000_s1026" style="position:absolute;margin-left:50.85pt;margin-top:1.95pt;width:12.2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" filled="f" strokecolor="black [3213]" strokeweight="1pt"/>
            </w:pict>
          </mc:Fallback>
        </mc:AlternateContent>
      </w:r>
      <w:r w:rsidR="002E7879">
        <w:rPr>
          <w:rFonts w:ascii="Arial Narrow" w:hAnsi="Arial Narrow"/>
          <w:sz w:val="24"/>
          <w:szCs w:val="24"/>
        </w:rPr>
        <w:t xml:space="preserve">       </w:t>
      </w:r>
      <w:r w:rsidR="003F242C">
        <w:rPr>
          <w:rFonts w:ascii="Arial Narrow" w:hAnsi="Arial Narrow"/>
          <w:sz w:val="24"/>
          <w:szCs w:val="24"/>
        </w:rPr>
        <w:t>Sim</w:t>
      </w:r>
      <w:r w:rsidR="00284C91">
        <w:rPr>
          <w:rFonts w:ascii="Arial Narrow" w:hAnsi="Arial Narrow"/>
          <w:sz w:val="24"/>
          <w:szCs w:val="24"/>
        </w:rPr>
        <w:t xml:space="preserve">           </w:t>
      </w:r>
      <w:r w:rsidR="00EE46B1">
        <w:rPr>
          <w:rFonts w:ascii="Arial Narrow" w:hAnsi="Arial Narrow"/>
          <w:sz w:val="24"/>
          <w:szCs w:val="24"/>
        </w:rPr>
        <w:t>Não</w:t>
      </w:r>
    </w:p>
    <w:p w14:paraId="7F898850" w14:textId="77777777" w:rsidR="008D0D53" w:rsidRDefault="008D0D53" w:rsidP="00220E11">
      <w:pPr>
        <w:spacing w:after="0"/>
        <w:rPr>
          <w:rFonts w:ascii="Arial Narrow" w:hAnsi="Arial Narrow"/>
          <w:b/>
          <w:bCs/>
          <w:sz w:val="24"/>
          <w:szCs w:val="24"/>
        </w:rPr>
      </w:pPr>
    </w:p>
    <w:p w14:paraId="25AD96B6" w14:textId="3504D534" w:rsidR="00902A60" w:rsidRPr="008D0D53" w:rsidRDefault="008D0D53" w:rsidP="00220E11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8D0D53">
        <w:rPr>
          <w:rFonts w:ascii="Arial Narrow" w:hAnsi="Arial Narrow"/>
          <w:b/>
          <w:bCs/>
          <w:sz w:val="24"/>
          <w:szCs w:val="24"/>
        </w:rPr>
        <w:t xml:space="preserve">ATENÇÃO: Este formulário deverá ser enviado ao e-mail </w:t>
      </w:r>
      <w:hyperlink r:id="rId10" w:history="1">
        <w:r w:rsidRPr="008D0D53">
          <w:rPr>
            <w:rStyle w:val="Hyperlink"/>
            <w:rFonts w:ascii="Arial Narrow" w:hAnsi="Arial Narrow"/>
            <w:b/>
            <w:bCs/>
            <w:color w:val="0070C0"/>
            <w:sz w:val="24"/>
            <w:szCs w:val="24"/>
          </w:rPr>
          <w:t>gerencia.eventos@abneuro.org.br</w:t>
        </w:r>
      </w:hyperlink>
      <w:r w:rsidRPr="008D0D53">
        <w:rPr>
          <w:rFonts w:ascii="Arial Narrow" w:hAnsi="Arial Narrow"/>
          <w:b/>
          <w:bCs/>
          <w:sz w:val="24"/>
          <w:szCs w:val="24"/>
        </w:rPr>
        <w:t xml:space="preserve"> com o assunto “Nome do DC/CE</w:t>
      </w:r>
      <w:r w:rsidR="00F91076">
        <w:rPr>
          <w:rFonts w:ascii="Arial Narrow" w:hAnsi="Arial Narrow"/>
          <w:b/>
          <w:bCs/>
          <w:sz w:val="24"/>
          <w:szCs w:val="24"/>
        </w:rPr>
        <w:t>/Sociedade</w:t>
      </w:r>
      <w:r w:rsidRPr="008D0D53">
        <w:rPr>
          <w:rFonts w:ascii="Arial Narrow" w:hAnsi="Arial Narrow"/>
          <w:b/>
          <w:bCs/>
          <w:sz w:val="24"/>
          <w:szCs w:val="24"/>
        </w:rPr>
        <w:t xml:space="preserve"> + nome do evento”.</w:t>
      </w:r>
    </w:p>
    <w:sectPr w:rsidR="00902A60" w:rsidRPr="008D0D53" w:rsidSect="0099395B">
      <w:headerReference w:type="default" r:id="rId11"/>
      <w:footerReference w:type="default" r:id="rId12"/>
      <w:pgSz w:w="11906" w:h="16838" w:code="9"/>
      <w:pgMar w:top="2269" w:right="1440" w:bottom="1008" w:left="1440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F6878" w14:textId="77777777" w:rsidR="008A63E6" w:rsidRDefault="008A63E6" w:rsidP="00650259">
      <w:pPr>
        <w:spacing w:after="0" w:line="240" w:lineRule="auto"/>
      </w:pPr>
      <w:r>
        <w:separator/>
      </w:r>
    </w:p>
  </w:endnote>
  <w:endnote w:type="continuationSeparator" w:id="0">
    <w:p w14:paraId="2099E29E" w14:textId="77777777" w:rsidR="008A63E6" w:rsidRDefault="008A63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834A2D-BBD4-496B-9A88-374F61DDD18F}"/>
    <w:embedBold r:id="rId2" w:fontKey="{C1330723-73D1-4ABD-AFCF-DE4618E663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EC9880E-B4E8-476C-9251-52948005AE56}"/>
    <w:embedBold r:id="rId4" w:fontKey="{632102F5-AA1F-4ED9-AE9E-EBAB8AD9B764}"/>
    <w:embedItalic r:id="rId5" w:fontKey="{C7DC0681-8F41-446D-960B-198688B814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259D4C1-220A-4C4E-8130-8E12EF8D38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04F9DF9-BB2C-457C-8BF5-453E30E685DF}"/>
    <w:embedBold r:id="rId8" w:fontKey="{70337B35-AE9B-46E7-850B-2CDD33EAA1FF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73C41CD2-F502-4AD3-9FA6-42E1FE758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5FAFB6A5" w:rsidR="007F7B5D" w:rsidRPr="007F7B5D" w:rsidRDefault="005E08E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234700">
            <w:rPr>
              <w:noProof/>
              <w:sz w:val="18"/>
              <w:szCs w:val="24"/>
              <w:lang w:val="pt-BR" w:bidi="pt-BR"/>
            </w:rPr>
            <w:drawing>
              <wp:anchor distT="0" distB="0" distL="114300" distR="114300" simplePos="0" relativeHeight="251661312" behindDoc="0" locked="0" layoutInCell="1" allowOverlap="1" wp14:anchorId="4CE6C540" wp14:editId="36399FBF">
                <wp:simplePos x="0" y="0"/>
                <wp:positionH relativeFrom="column">
                  <wp:posOffset>-38100</wp:posOffset>
                </wp:positionH>
                <wp:positionV relativeFrom="paragraph">
                  <wp:posOffset>91440</wp:posOffset>
                </wp:positionV>
                <wp:extent cx="8218170" cy="958850"/>
                <wp:effectExtent l="0" t="0" r="0" b="0"/>
                <wp:wrapNone/>
                <wp:docPr id="50" name="Imagem 5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m 50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817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0B0B44E9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5BB241B2">
              <wp:simplePos x="0" y="0"/>
              <wp:positionH relativeFrom="page">
                <wp:posOffset>4362450</wp:posOffset>
              </wp:positionH>
              <wp:positionV relativeFrom="paragraph">
                <wp:posOffset>107011</wp:posOffset>
              </wp:positionV>
              <wp:extent cx="3149462" cy="312420"/>
              <wp:effectExtent l="0" t="0" r="0" b="0"/>
              <wp:wrapNone/>
              <wp:docPr id="9" name="Caixa de Texto 2">
                <a:hlinkClick xmlns:a="http://schemas.openxmlformats.org/drawingml/2006/main" r:id="rId3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462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6DDD889C" w:rsidR="00234700" w:rsidRPr="00DC35CE" w:rsidRDefault="00902A60" w:rsidP="00902A60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href="mailto:gerencia.eventos@abneuro.org.br?subject=DC/CE%20+%20Nome%20do%20Evento" style="position:absolute;margin-left:343.5pt;margin-top:8.45pt;width:248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" o:button="t" filled="f" stroked="f">
              <v:fill o:detectmouseclick="t"/>
              <v:textbox>
                <w:txbxContent>
                  <w:p w14:paraId="60200F02" w14:textId="6DDD889C" w:rsidR="00234700" w:rsidRPr="00DC35CE" w:rsidRDefault="00902A60" w:rsidP="00902A60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E08E7">
      <w:rPr>
        <w:noProof/>
      </w:rPr>
      <w:drawing>
        <wp:anchor distT="0" distB="0" distL="114300" distR="114300" simplePos="0" relativeHeight="251664384" behindDoc="1" locked="0" layoutInCell="1" allowOverlap="1" wp14:anchorId="7455DD90" wp14:editId="08C062AA">
          <wp:simplePos x="0" y="0"/>
          <wp:positionH relativeFrom="page">
            <wp:posOffset>8627</wp:posOffset>
          </wp:positionH>
          <wp:positionV relativeFrom="paragraph">
            <wp:posOffset>-43768</wp:posOffset>
          </wp:positionV>
          <wp:extent cx="952500" cy="609600"/>
          <wp:effectExtent l="0" t="0" r="0" b="0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08" b="19257"/>
                  <a:stretch/>
                </pic:blipFill>
                <pic:spPr bwMode="auto">
                  <a:xfrm>
                    <a:off x="0" y="0"/>
                    <a:ext cx="9525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B48E5" w14:textId="77777777" w:rsidR="008A63E6" w:rsidRDefault="008A63E6" w:rsidP="00650259">
      <w:pPr>
        <w:spacing w:after="0" w:line="240" w:lineRule="auto"/>
      </w:pPr>
      <w:r>
        <w:separator/>
      </w:r>
    </w:p>
  </w:footnote>
  <w:footnote w:type="continuationSeparator" w:id="0">
    <w:p w14:paraId="3ACD4BA7" w14:textId="77777777" w:rsidR="008A63E6" w:rsidRDefault="008A63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C670" w14:textId="4920FBB7" w:rsidR="00650259" w:rsidRPr="00480A6A" w:rsidRDefault="003054EF" w:rsidP="003054EF">
    <w:pPr>
      <w:pStyle w:val="SemEspaamento"/>
      <w:spacing w:after="0"/>
      <w:jc w:val="both"/>
      <w:rPr>
        <w:rFonts w:ascii="Arial Narrow" w:hAnsi="Arial Narrow"/>
        <w:b/>
        <w:bCs/>
        <w:color w:val="002060"/>
        <w:sz w:val="44"/>
        <w:szCs w:val="56"/>
      </w:rPr>
    </w:pPr>
    <w:r>
      <w:rPr>
        <w:rFonts w:ascii="Arial Narrow" w:hAnsi="Arial Narrow"/>
        <w:b/>
        <w:bCs/>
        <w:noProof/>
        <w:color w:val="002060"/>
        <w:sz w:val="180"/>
        <w:szCs w:val="56"/>
      </w:rPr>
      <w:drawing>
        <wp:anchor distT="0" distB="0" distL="114300" distR="114300" simplePos="0" relativeHeight="251665408" behindDoc="0" locked="0" layoutInCell="1" allowOverlap="1" wp14:anchorId="6F43CCFC" wp14:editId="0453B72D">
          <wp:simplePos x="0" y="0"/>
          <wp:positionH relativeFrom="column">
            <wp:posOffset>-20434</wp:posOffset>
          </wp:positionH>
          <wp:positionV relativeFrom="paragraph">
            <wp:posOffset>-240665</wp:posOffset>
          </wp:positionV>
          <wp:extent cx="1916475" cy="798210"/>
          <wp:effectExtent l="0" t="0" r="7620" b="190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95" b="29155"/>
                  <a:stretch/>
                </pic:blipFill>
                <pic:spPr bwMode="auto">
                  <a:xfrm>
                    <a:off x="0" y="0"/>
                    <a:ext cx="1916475" cy="79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95B">
      <w:rPr>
        <w:rFonts w:ascii="Arial Narrow" w:hAnsi="Arial Narrow"/>
        <w:b/>
        <w:bCs/>
        <w:color w:val="002060"/>
        <w:sz w:val="44"/>
        <w:szCs w:val="56"/>
      </w:rPr>
      <w:t xml:space="preserve"> </w:t>
    </w:r>
    <w:r>
      <w:rPr>
        <w:rFonts w:ascii="Arial Narrow" w:hAnsi="Arial Narrow"/>
        <w:b/>
        <w:bCs/>
        <w:color w:val="002060"/>
        <w:sz w:val="44"/>
        <w:szCs w:val="56"/>
      </w:rPr>
      <w:t xml:space="preserve">                              </w:t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Formulário de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Solicitação</w:t>
    </w:r>
    <w:r w:rsidR="00480A6A" w:rsidRPr="003054EF">
      <w:rPr>
        <w:rFonts w:ascii="Arial Narrow" w:hAnsi="Arial Narrow"/>
        <w:b/>
        <w:bCs/>
        <w:color w:val="002060"/>
        <w:sz w:val="40"/>
        <w:szCs w:val="52"/>
      </w:rPr>
      <w:t xml:space="preserve"> </w:t>
    </w:r>
    <w:r w:rsidR="00220E11" w:rsidRPr="003054EF">
      <w:rPr>
        <w:rFonts w:ascii="Arial Narrow" w:hAnsi="Arial Narrow"/>
        <w:b/>
        <w:bCs/>
        <w:color w:val="002060"/>
        <w:sz w:val="40"/>
        <w:szCs w:val="52"/>
      </w:rPr>
      <w:t>de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8147965">
    <w:abstractNumId w:val="11"/>
  </w:num>
  <w:num w:numId="2" w16cid:durableId="1779371148">
    <w:abstractNumId w:val="7"/>
  </w:num>
  <w:num w:numId="3" w16cid:durableId="475611520">
    <w:abstractNumId w:val="15"/>
  </w:num>
  <w:num w:numId="4" w16cid:durableId="1098064693">
    <w:abstractNumId w:val="12"/>
  </w:num>
  <w:num w:numId="5" w16cid:durableId="1421946658">
    <w:abstractNumId w:val="13"/>
  </w:num>
  <w:num w:numId="6" w16cid:durableId="1141847658">
    <w:abstractNumId w:val="19"/>
  </w:num>
  <w:num w:numId="7" w16cid:durableId="1772435599">
    <w:abstractNumId w:val="6"/>
  </w:num>
  <w:num w:numId="8" w16cid:durableId="478809099">
    <w:abstractNumId w:val="10"/>
  </w:num>
  <w:num w:numId="9" w16cid:durableId="1044522102">
    <w:abstractNumId w:val="17"/>
  </w:num>
  <w:num w:numId="10" w16cid:durableId="153842361">
    <w:abstractNumId w:val="1"/>
  </w:num>
  <w:num w:numId="11" w16cid:durableId="766313090">
    <w:abstractNumId w:val="5"/>
  </w:num>
  <w:num w:numId="12" w16cid:durableId="1245885">
    <w:abstractNumId w:val="0"/>
  </w:num>
  <w:num w:numId="13" w16cid:durableId="762725711">
    <w:abstractNumId w:val="2"/>
  </w:num>
  <w:num w:numId="14" w16cid:durableId="1632175672">
    <w:abstractNumId w:val="9"/>
  </w:num>
  <w:num w:numId="15" w16cid:durableId="2054495076">
    <w:abstractNumId w:val="8"/>
  </w:num>
  <w:num w:numId="16" w16cid:durableId="890926882">
    <w:abstractNumId w:val="16"/>
  </w:num>
  <w:num w:numId="17" w16cid:durableId="1607811688">
    <w:abstractNumId w:val="3"/>
  </w:num>
  <w:num w:numId="18" w16cid:durableId="1701975679">
    <w:abstractNumId w:val="21"/>
  </w:num>
  <w:num w:numId="19" w16cid:durableId="1512186931">
    <w:abstractNumId w:val="18"/>
  </w:num>
  <w:num w:numId="20" w16cid:durableId="546449213">
    <w:abstractNumId w:val="14"/>
  </w:num>
  <w:num w:numId="21" w16cid:durableId="126825213">
    <w:abstractNumId w:val="20"/>
  </w:num>
  <w:num w:numId="22" w16cid:durableId="7303511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456E1"/>
    <w:rsid w:val="00052382"/>
    <w:rsid w:val="00057DB0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21485B"/>
    <w:rsid w:val="00220E11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054EF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01B67"/>
    <w:rsid w:val="005112D0"/>
    <w:rsid w:val="00522F8D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A63E6"/>
    <w:rsid w:val="008B44E1"/>
    <w:rsid w:val="008D0D53"/>
    <w:rsid w:val="008E203A"/>
    <w:rsid w:val="00902A60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15699"/>
    <w:rsid w:val="00A370A8"/>
    <w:rsid w:val="00AA1E59"/>
    <w:rsid w:val="00B5782B"/>
    <w:rsid w:val="00B921C8"/>
    <w:rsid w:val="00BD4753"/>
    <w:rsid w:val="00BD5CB1"/>
    <w:rsid w:val="00BE62EE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910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character" w:styleId="MenoPendente">
    <w:name w:val="Unresolved Mention"/>
    <w:basedOn w:val="Fontepargpadro"/>
    <w:uiPriority w:val="99"/>
    <w:semiHidden/>
    <w:rsid w:val="008D0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erencia.eventos@abneuro.or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rencia.eventos@abneuro.org.br?subject=DC/CE%20+%20Nome%20do%20Evento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gerencia.eventos@abneuro.org.br?subject=DC%20+%20Evento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C53DC69DE44BD7869BC8968DADFD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E23285-6EF5-432C-9897-EA8F0D4EA1D4}"/>
      </w:docPartPr>
      <w:docPartBody>
        <w:p w:rsidR="00DF6313" w:rsidRDefault="003353F5" w:rsidP="003353F5">
          <w:pPr>
            <w:pStyle w:val="05C53DC69DE44BD7869BC8968DADFDB0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873DC10F81B48A69AB7B7910903AB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1C67F3-CCF5-4992-A7AB-C3C7FE6E3B66}"/>
      </w:docPartPr>
      <w:docPartBody>
        <w:p w:rsidR="00DF6313" w:rsidRDefault="003353F5" w:rsidP="003353F5">
          <w:pPr>
            <w:pStyle w:val="9873DC10F81B48A69AB7B7910903AB48"/>
          </w:pPr>
          <w:r w:rsidRPr="00143164">
            <w:rPr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3353F5"/>
    <w:rsid w:val="004B379E"/>
    <w:rsid w:val="005C69C3"/>
    <w:rsid w:val="006B7DFB"/>
    <w:rsid w:val="006D74B3"/>
    <w:rsid w:val="007C17DE"/>
    <w:rsid w:val="00BE280E"/>
    <w:rsid w:val="00D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05C53DC69DE44BD7869BC8968DADFDB0">
    <w:name w:val="05C53DC69DE44BD7869BC8968DADFDB0"/>
    <w:rsid w:val="003353F5"/>
  </w:style>
  <w:style w:type="paragraph" w:customStyle="1" w:styleId="9873DC10F81B48A69AB7B7910903AB48">
    <w:name w:val="9873DC10F81B48A69AB7B7910903AB48"/>
    <w:rsid w:val="00335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0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2023-03-14T11:30:00Z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