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pPr w:leftFromText="141" w:rightFromText="141" w:tblpY="555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5"/>
        <w:gridCol w:w="97"/>
        <w:gridCol w:w="5805"/>
        <w:gridCol w:w="97"/>
      </w:tblGrid>
      <w:tr w:rsidR="0090596C" w:rsidRPr="00F65876" w14:paraId="2208311B" w14:textId="77777777" w:rsidTr="000A058F">
        <w:tc>
          <w:tcPr>
            <w:tcW w:w="5000" w:type="pct"/>
            <w:gridSpan w:val="4"/>
            <w:shd w:val="clear" w:color="auto" w:fill="002060"/>
          </w:tcPr>
          <w:p w14:paraId="09D0959C" w14:textId="79D1E4DE" w:rsidR="00650259" w:rsidRPr="00F65876" w:rsidRDefault="00472CF7" w:rsidP="000A058F">
            <w:pPr>
              <w:pStyle w:val="Ttulo1"/>
              <w:tabs>
                <w:tab w:val="center" w:pos="4405"/>
              </w:tabs>
              <w:rPr>
                <w:rFonts w:ascii="Arial Narrow" w:hAnsi="Arial Narrow"/>
                <w:lang w:val="pt-BR"/>
              </w:rPr>
            </w:pPr>
            <w:r w:rsidRPr="00F65876">
              <w:rPr>
                <w:rFonts w:ascii="Arial Narrow" w:hAnsi="Arial Narrow"/>
                <w:lang w:val="pt-BR"/>
              </w:rPr>
              <w:t>Informações do representante</w:t>
            </w:r>
            <w:r w:rsidRPr="00F65876">
              <w:rPr>
                <w:rFonts w:ascii="Arial Narrow" w:hAnsi="Arial Narrow"/>
                <w:lang w:val="pt-BR"/>
              </w:rPr>
              <w:tab/>
            </w:r>
          </w:p>
        </w:tc>
      </w:tr>
      <w:tr w:rsidR="00650259" w:rsidRPr="00F65876" w14:paraId="4E150A64" w14:textId="77777777" w:rsidTr="000A058F">
        <w:tc>
          <w:tcPr>
            <w:tcW w:w="1737" w:type="pct"/>
            <w:vAlign w:val="bottom"/>
          </w:tcPr>
          <w:p w14:paraId="2F508B76" w14:textId="715BBA23" w:rsidR="00650259" w:rsidRPr="00070659" w:rsidRDefault="00000000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  <w:lang w:val="pt-BR"/>
                </w:rPr>
                <w:id w:val="1621259925"/>
                <w:placeholder>
                  <w:docPart w:val="F5A63E6C7FEE49E194253167983ADA8F"/>
                </w:placeholder>
                <w:temporary/>
                <w:showingPlcHdr/>
                <w15:appearance w15:val="hidden"/>
              </w:sdtPr>
              <w:sdtContent>
                <w:r w:rsidR="0090596C" w:rsidRPr="00070659">
                  <w:rPr>
                    <w:rFonts w:ascii="Arial Narrow" w:hAnsi="Arial Narrow"/>
                    <w:sz w:val="22"/>
                    <w:szCs w:val="22"/>
                    <w:lang w:val="pt-BR" w:bidi="pt-BR"/>
                  </w:rPr>
                  <w:t>Nome</w:t>
                </w:r>
              </w:sdtContent>
            </w:sdt>
            <w:r w:rsidR="00472CF7" w:rsidRPr="00070659">
              <w:rPr>
                <w:rFonts w:ascii="Arial Narrow" w:hAnsi="Arial Narrow"/>
                <w:sz w:val="22"/>
                <w:szCs w:val="22"/>
                <w:lang w:val="pt-BR"/>
              </w:rPr>
              <w:t xml:space="preserve"> Completo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4002FF9D" w14:textId="77777777" w:rsidR="00650259" w:rsidRPr="00070659" w:rsidRDefault="006502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B921C8" w:rsidRPr="00F65876" w14:paraId="2CDC5AB3" w14:textId="77777777" w:rsidTr="000A058F">
        <w:tc>
          <w:tcPr>
            <w:tcW w:w="1737" w:type="pct"/>
            <w:vAlign w:val="bottom"/>
          </w:tcPr>
          <w:p w14:paraId="14A47E35" w14:textId="444FBF8E" w:rsidR="00B921C8" w:rsidRPr="00070659" w:rsidRDefault="00B921C8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CPF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058A7CA4" w14:textId="77777777" w:rsidR="00B921C8" w:rsidRPr="00070659" w:rsidRDefault="00B921C8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F65876" w14:paraId="182C909E" w14:textId="77777777" w:rsidTr="000A058F">
        <w:tc>
          <w:tcPr>
            <w:tcW w:w="1737" w:type="pct"/>
            <w:vAlign w:val="bottom"/>
          </w:tcPr>
          <w:p w14:paraId="183C8ECC" w14:textId="14F2BFBA" w:rsidR="00650259" w:rsidRPr="00070659" w:rsidRDefault="00472CF7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E-mail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663EF43C" w14:textId="77777777" w:rsidR="00650259" w:rsidRPr="00070659" w:rsidRDefault="006502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F65876" w14:paraId="3673B68F" w14:textId="77777777" w:rsidTr="000A058F">
        <w:tc>
          <w:tcPr>
            <w:tcW w:w="1737" w:type="pct"/>
            <w:vAlign w:val="bottom"/>
          </w:tcPr>
          <w:p w14:paraId="00B4C9AE" w14:textId="3501D056" w:rsidR="00650259" w:rsidRPr="00070659" w:rsidRDefault="00472CF7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 w:bidi="pt-BR"/>
              </w:rPr>
              <w:t>Telefone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32A9C83E" w14:textId="77777777" w:rsidR="00650259" w:rsidRPr="00070659" w:rsidRDefault="006502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F65876" w14:paraId="0A3AA491" w14:textId="77777777" w:rsidTr="000A058F">
        <w:tc>
          <w:tcPr>
            <w:tcW w:w="1737" w:type="pct"/>
            <w:vAlign w:val="bottom"/>
          </w:tcPr>
          <w:p w14:paraId="102F6E98" w14:textId="02D6F2C7" w:rsidR="00650259" w:rsidRPr="00070659" w:rsidRDefault="0039509D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Categoria de associado ABN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06B288E6" w14:textId="77777777" w:rsidR="00650259" w:rsidRPr="00070659" w:rsidRDefault="006502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F65876" w14:paraId="202C935F" w14:textId="77777777" w:rsidTr="000A058F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tbl>
            <w:tblPr>
              <w:tblStyle w:val="Tabelacomgrade"/>
              <w:tblW w:w="8263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8"/>
              <w:gridCol w:w="1674"/>
              <w:gridCol w:w="2537"/>
              <w:gridCol w:w="1650"/>
              <w:gridCol w:w="5858"/>
            </w:tblGrid>
            <w:tr w:rsidR="005D2100" w:rsidRPr="00F65876" w14:paraId="2A6A7BFC" w14:textId="77777777" w:rsidTr="009F1542">
              <w:trPr>
                <w:trHeight w:val="54"/>
              </w:trPr>
              <w:tc>
                <w:tcPr>
                  <w:tcW w:w="3026" w:type="pct"/>
                  <w:gridSpan w:val="4"/>
                  <w:shd w:val="clear" w:color="auto" w:fill="auto"/>
                  <w:vAlign w:val="bottom"/>
                </w:tcPr>
                <w:p w14:paraId="3479C829" w14:textId="77777777" w:rsidR="005D2100" w:rsidRDefault="005D2100" w:rsidP="000A058F">
                  <w:pPr>
                    <w:framePr w:hSpace="141" w:wrap="around" w:hAnchor="text" w:y="555"/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  <w:p w14:paraId="3F008E9B" w14:textId="77777777" w:rsidR="005D2100" w:rsidRDefault="005D2100" w:rsidP="000A058F">
                  <w:pPr>
                    <w:framePr w:hSpace="141" w:wrap="around" w:hAnchor="text" w:y="555"/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  <w:p w14:paraId="136BB59D" w14:textId="77777777" w:rsidR="005D2100" w:rsidRPr="00F65876" w:rsidRDefault="005D2100" w:rsidP="000A058F">
                  <w:pPr>
                    <w:framePr w:hSpace="141" w:wrap="around" w:hAnchor="text" w:y="555"/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</w:tc>
              <w:tc>
                <w:tcPr>
                  <w:tcW w:w="1974" w:type="pct"/>
                  <w:vAlign w:val="bottom"/>
                </w:tcPr>
                <w:p w14:paraId="262311B1" w14:textId="77777777" w:rsidR="005D2100" w:rsidRPr="00F65876" w:rsidRDefault="005D2100" w:rsidP="000A058F">
                  <w:pPr>
                    <w:framePr w:hSpace="141" w:wrap="around" w:hAnchor="text" w:y="555"/>
                    <w:rPr>
                      <w:rFonts w:ascii="Arial Narrow" w:hAnsi="Arial Narrow"/>
                    </w:rPr>
                  </w:pPr>
                </w:p>
              </w:tc>
            </w:tr>
            <w:tr w:rsidR="005D2100" w:rsidRPr="00F65876" w14:paraId="2A90392E" w14:textId="77777777" w:rsidTr="009F1542">
              <w:trPr>
                <w:gridAfter w:val="1"/>
                <w:wAfter w:w="1974" w:type="pct"/>
              </w:trPr>
              <w:tc>
                <w:tcPr>
                  <w:tcW w:w="3026" w:type="pct"/>
                  <w:gridSpan w:val="4"/>
                  <w:shd w:val="clear" w:color="auto" w:fill="002060"/>
                </w:tcPr>
                <w:p w14:paraId="52232D5D" w14:textId="2B7F9CBB" w:rsidR="005D2100" w:rsidRPr="00F65876" w:rsidRDefault="004814D9" w:rsidP="000A058F">
                  <w:pPr>
                    <w:pStyle w:val="Ttulo1"/>
                    <w:framePr w:hSpace="141" w:wrap="around" w:hAnchor="text" w:y="555"/>
                    <w:ind w:left="-218"/>
                    <w:rPr>
                      <w:rFonts w:ascii="Arial Narrow" w:hAnsi="Arial Narrow"/>
                      <w:lang w:val="pt-BR"/>
                    </w:rPr>
                  </w:pPr>
                  <w:bookmarkStart w:id="0" w:name="_Hlk521325947"/>
                  <w:r>
                    <w:rPr>
                      <w:rFonts w:ascii="Arial Narrow" w:hAnsi="Arial Narrow"/>
                      <w:lang w:val="pt-BR"/>
                    </w:rPr>
                    <w:t xml:space="preserve">    </w:t>
                  </w:r>
                  <w:r w:rsidR="005D2100">
                    <w:rPr>
                      <w:rFonts w:ascii="Arial Narrow" w:hAnsi="Arial Narrow"/>
                      <w:lang w:val="pt-BR"/>
                    </w:rPr>
                    <w:t>Informações da entidade solicitante</w:t>
                  </w:r>
                </w:p>
              </w:tc>
            </w:tr>
            <w:bookmarkEnd w:id="0"/>
            <w:tr w:rsidR="005D2100" w:rsidRPr="00F65876" w14:paraId="30A535E9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79EE5EDE" w14:textId="77777777" w:rsidR="005D2100" w:rsidRPr="00070659" w:rsidRDefault="005D2100" w:rsidP="000A058F">
                  <w:pPr>
                    <w:pStyle w:val="Recuonormal"/>
                    <w:framePr w:hSpace="141" w:wrap="around" w:hAnchor="text" w:y="555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Nome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8BA5D97" w14:textId="77777777" w:rsidR="005D2100" w:rsidRPr="00070659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2B26F8C5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4D11ED22" w14:textId="77777777" w:rsidR="005D2100" w:rsidRPr="00070659" w:rsidRDefault="005D2100" w:rsidP="000A058F">
                  <w:pPr>
                    <w:pStyle w:val="Recuonormal"/>
                    <w:framePr w:hSpace="141" w:wrap="around" w:hAnchor="text" w:y="555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E-mail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3C301C0" w14:textId="77777777" w:rsidR="005D2100" w:rsidRPr="00070659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3F872835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11226520" w14:textId="77777777" w:rsidR="005D2100" w:rsidRPr="00070659" w:rsidRDefault="005D2100" w:rsidP="000A058F">
                  <w:pPr>
                    <w:pStyle w:val="Recuonormal"/>
                    <w:framePr w:hSpace="141" w:wrap="around" w:hAnchor="text" w:y="555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Endereço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6F8E4202" w14:textId="77777777" w:rsidR="005D2100" w:rsidRPr="00070659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07738502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3F1E5F3B" w14:textId="77777777" w:rsidR="005D2100" w:rsidRPr="00070659" w:rsidRDefault="005D2100" w:rsidP="000A058F">
                  <w:pPr>
                    <w:pStyle w:val="Recuonormal"/>
                    <w:framePr w:hSpace="141" w:wrap="around" w:hAnchor="text" w:y="555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Redes sociais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B383C71" w14:textId="77777777" w:rsidR="005D2100" w:rsidRPr="00070659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747AD924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75C25BEA" w14:textId="77777777" w:rsidR="005D2100" w:rsidRPr="00070659" w:rsidRDefault="005D2100" w:rsidP="000A058F">
                  <w:pPr>
                    <w:pStyle w:val="Recuonormal"/>
                    <w:framePr w:hSpace="141" w:wrap="around" w:hAnchor="text" w:y="555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Site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C4D1712" w14:textId="77777777" w:rsidR="005D2100" w:rsidRPr="00070659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D64379" w:rsidRPr="00F65876" w14:paraId="6E445C9A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34498D71" w14:textId="09E7FE9F" w:rsidR="00D64379" w:rsidRPr="00070659" w:rsidRDefault="00D64379" w:rsidP="000A058F">
                  <w:pPr>
                    <w:pStyle w:val="Recuonormal"/>
                    <w:framePr w:hSpace="141" w:wrap="around" w:hAnchor="text" w:y="555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Caso seja uma liga, já é associada a ABN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4C40018" w14:textId="77777777" w:rsidR="00D64379" w:rsidRPr="00070659" w:rsidRDefault="00D64379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1E17BDA9" w14:textId="77777777" w:rsidTr="009F1542">
              <w:trPr>
                <w:gridAfter w:val="1"/>
                <w:wAfter w:w="1974" w:type="pct"/>
              </w:trPr>
              <w:sdt>
                <w:sdtPr>
                  <w:rPr>
                    <w:rFonts w:ascii="Arial Narrow" w:hAnsi="Arial Narrow"/>
                    <w:sz w:val="22"/>
                    <w:szCs w:val="22"/>
                    <w:lang w:val="pt-BR"/>
                  </w:rPr>
                  <w:id w:val="-201941420"/>
                  <w:placeholder>
                    <w:docPart w:val="BE0C317BDFAB4D12A0540FA7FCE03080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051" w:type="pct"/>
                      <w:vAlign w:val="bottom"/>
                    </w:tcPr>
                    <w:p w14:paraId="27E91E7C" w14:textId="77777777" w:rsidR="005D2100" w:rsidRPr="00070659" w:rsidRDefault="005D2100" w:rsidP="000A058F">
                      <w:pPr>
                        <w:pStyle w:val="Recuonormal"/>
                        <w:framePr w:hSpace="141" w:wrap="around" w:hAnchor="text" w:y="555"/>
                        <w:ind w:left="66"/>
                        <w:rPr>
                          <w:rFonts w:ascii="Arial Narrow" w:hAnsi="Arial Narrow"/>
                          <w:sz w:val="22"/>
                          <w:szCs w:val="22"/>
                          <w:lang w:val="pt-BR"/>
                        </w:rPr>
                      </w:pPr>
                      <w:r w:rsidRPr="00070659">
                        <w:rPr>
                          <w:rStyle w:val="TextodoEspaoReservado"/>
                          <w:rFonts w:ascii="Arial Narrow" w:hAnsi="Arial Narrow"/>
                          <w:color w:val="auto"/>
                          <w:sz w:val="22"/>
                          <w:szCs w:val="22"/>
                          <w:lang w:val="pt-BR" w:bidi="pt-BR"/>
                        </w:rPr>
                        <w:t>Celular</w:t>
                      </w:r>
                    </w:p>
                  </w:tc>
                </w:sdtContent>
              </w:sdt>
              <w:tc>
                <w:tcPr>
                  <w:tcW w:w="564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5433DCF" w14:textId="77777777" w:rsidR="005D2100" w:rsidRPr="00070659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  <w:sdt>
                <w:sdtPr>
                  <w:rPr>
                    <w:rFonts w:ascii="Arial Narrow" w:hAnsi="Arial Narrow"/>
                    <w:sz w:val="22"/>
                    <w:szCs w:val="22"/>
                    <w:lang w:val="pt-BR"/>
                  </w:rPr>
                  <w:id w:val="-448942189"/>
                  <w:placeholder>
                    <w:docPart w:val="236B5445BB3646898796A9425F175F13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855" w:type="pct"/>
                      <w:tcBorders>
                        <w:top w:val="single" w:sz="4" w:space="0" w:color="auto"/>
                      </w:tcBorders>
                      <w:vAlign w:val="bottom"/>
                    </w:tcPr>
                    <w:p w14:paraId="6FA701F7" w14:textId="77777777" w:rsidR="005D2100" w:rsidRPr="00070659" w:rsidRDefault="005D2100" w:rsidP="000A058F">
                      <w:pPr>
                        <w:framePr w:hSpace="141" w:wrap="around" w:hAnchor="text" w:y="555"/>
                        <w:rPr>
                          <w:rFonts w:ascii="Arial Narrow" w:hAnsi="Arial Narrow"/>
                          <w:sz w:val="22"/>
                          <w:szCs w:val="22"/>
                          <w:lang w:val="pt-BR"/>
                        </w:rPr>
                      </w:pPr>
                      <w:r w:rsidRPr="00070659">
                        <w:rPr>
                          <w:rFonts w:ascii="Arial Narrow" w:hAnsi="Arial Narrow"/>
                          <w:sz w:val="22"/>
                          <w:szCs w:val="22"/>
                          <w:lang w:val="pt-BR" w:bidi="pt-BR"/>
                        </w:rPr>
                        <w:t>Telefone Comercial</w:t>
                      </w:r>
                    </w:p>
                  </w:tc>
                </w:sdtContent>
              </w:sdt>
              <w:tc>
                <w:tcPr>
                  <w:tcW w:w="55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750363C7" w14:textId="77777777" w:rsidR="005D2100" w:rsidRPr="00F65876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lang w:val="pt-BR"/>
                    </w:rPr>
                  </w:pPr>
                </w:p>
              </w:tc>
            </w:tr>
            <w:tr w:rsidR="005D2100" w:rsidRPr="00F65876" w14:paraId="6EE94CEE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0FD3B352" w14:textId="77777777" w:rsidR="005D2100" w:rsidRPr="00F65876" w:rsidRDefault="005D2100" w:rsidP="000A058F">
                  <w:pPr>
                    <w:framePr w:hSpace="141" w:wrap="around" w:hAnchor="text" w:y="555"/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</w:tc>
              <w:tc>
                <w:tcPr>
                  <w:tcW w:w="1975" w:type="pct"/>
                  <w:gridSpan w:val="3"/>
                  <w:vAlign w:val="bottom"/>
                </w:tcPr>
                <w:p w14:paraId="479309BC" w14:textId="77777777" w:rsidR="005D2100" w:rsidRPr="00F65876" w:rsidRDefault="005D2100" w:rsidP="000A058F">
                  <w:pPr>
                    <w:framePr w:hSpace="141" w:wrap="around" w:hAnchor="text" w:y="555"/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</w:tc>
            </w:tr>
          </w:tbl>
          <w:p w14:paraId="07394C49" w14:textId="77777777" w:rsidR="005D2100" w:rsidRPr="00F65876" w:rsidRDefault="005D2100" w:rsidP="000A058F">
            <w:pPr>
              <w:rPr>
                <w:rFonts w:ascii="Arial Narrow" w:hAnsi="Arial Narrow"/>
                <w:sz w:val="12"/>
                <w:szCs w:val="16"/>
              </w:rPr>
            </w:pPr>
          </w:p>
          <w:p w14:paraId="30E36F2B" w14:textId="77777777" w:rsidR="00650259" w:rsidRPr="00F65876" w:rsidRDefault="00650259" w:rsidP="000A058F">
            <w:pPr>
              <w:rPr>
                <w:rFonts w:ascii="Arial Narrow" w:hAnsi="Arial Narrow"/>
                <w:b/>
                <w:sz w:val="8"/>
                <w:lang w:val="pt-BR"/>
              </w:rPr>
            </w:pPr>
          </w:p>
        </w:tc>
      </w:tr>
      <w:tr w:rsidR="00441C47" w:rsidRPr="00F65876" w14:paraId="32C48972" w14:textId="77777777" w:rsidTr="000A058F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5DCD9471" w14:textId="77777777" w:rsidR="00441C47" w:rsidRDefault="00441C47" w:rsidP="000A058F">
            <w:pPr>
              <w:rPr>
                <w:rFonts w:ascii="Arial Narrow" w:hAnsi="Arial Narrow"/>
                <w:b/>
                <w:sz w:val="8"/>
                <w:lang w:val="pt-BR"/>
              </w:rPr>
            </w:pPr>
          </w:p>
        </w:tc>
      </w:tr>
      <w:tr w:rsidR="0090596C" w:rsidRPr="00F65876" w14:paraId="512EDDB4" w14:textId="77777777" w:rsidTr="000A058F">
        <w:tc>
          <w:tcPr>
            <w:tcW w:w="5000" w:type="pct"/>
            <w:gridSpan w:val="4"/>
            <w:shd w:val="clear" w:color="auto" w:fill="002060"/>
          </w:tcPr>
          <w:p w14:paraId="691E79AD" w14:textId="55ABB5A6" w:rsidR="00650259" w:rsidRPr="00F65876" w:rsidRDefault="00F61277" w:rsidP="00C82B95">
            <w:pPr>
              <w:pStyle w:val="Ttulo1"/>
              <w:tabs>
                <w:tab w:val="left" w:pos="3105"/>
              </w:tabs>
              <w:rPr>
                <w:rFonts w:ascii="Arial Narrow" w:hAnsi="Arial Narrow"/>
                <w:lang w:val="pt-BR"/>
              </w:rPr>
            </w:pPr>
            <w:r w:rsidRPr="00F65876">
              <w:rPr>
                <w:rFonts w:ascii="Arial Narrow" w:hAnsi="Arial Narrow"/>
                <w:lang w:val="pt-BR"/>
              </w:rPr>
              <w:t xml:space="preserve">Informações do </w:t>
            </w:r>
            <w:r w:rsidR="00C82B95">
              <w:rPr>
                <w:rFonts w:ascii="Arial Narrow" w:hAnsi="Arial Narrow"/>
                <w:lang w:val="pt-BR"/>
              </w:rPr>
              <w:t>projeto</w:t>
            </w:r>
            <w:r w:rsidR="00C82B95">
              <w:rPr>
                <w:rFonts w:ascii="Arial Narrow" w:hAnsi="Arial Narrow"/>
                <w:lang w:val="pt-BR"/>
              </w:rPr>
              <w:tab/>
            </w:r>
          </w:p>
        </w:tc>
      </w:tr>
      <w:tr w:rsidR="00650259" w:rsidRPr="00F65876" w14:paraId="3A1EA218" w14:textId="77777777" w:rsidTr="000A058F">
        <w:sdt>
          <w:sdtPr>
            <w:rPr>
              <w:rFonts w:ascii="Arial Narrow" w:hAnsi="Arial Narrow"/>
              <w:sz w:val="22"/>
              <w:szCs w:val="22"/>
              <w:lang w:val="pt-BR"/>
            </w:rPr>
            <w:id w:val="1384843028"/>
            <w:placeholder>
              <w:docPart w:val="9426AC3403F748AF92371A2FFE042AB4"/>
            </w:placeholder>
            <w:temporary/>
            <w:showingPlcHdr/>
            <w15:appearance w15:val="hidden"/>
          </w:sdtPr>
          <w:sdtContent>
            <w:tc>
              <w:tcPr>
                <w:tcW w:w="1737" w:type="pct"/>
                <w:vAlign w:val="bottom"/>
              </w:tcPr>
              <w:p w14:paraId="0DFC25E6" w14:textId="77777777" w:rsidR="00650259" w:rsidRPr="00070659" w:rsidRDefault="0090596C" w:rsidP="000A058F">
                <w:pPr>
                  <w:pStyle w:val="Recuonormal"/>
                  <w:ind w:left="175"/>
                  <w:rPr>
                    <w:rFonts w:ascii="Arial Narrow" w:hAnsi="Arial Narrow"/>
                    <w:sz w:val="22"/>
                    <w:szCs w:val="22"/>
                    <w:lang w:val="pt-BR"/>
                  </w:rPr>
                </w:pPr>
                <w:r w:rsidRPr="00070659">
                  <w:rPr>
                    <w:rFonts w:ascii="Arial Narrow" w:hAnsi="Arial Narrow"/>
                    <w:sz w:val="22"/>
                    <w:szCs w:val="22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1D46A46D" w14:textId="77777777" w:rsidR="00650259" w:rsidRPr="00070659" w:rsidRDefault="006502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FB7D59" w:rsidRPr="00F65876" w14:paraId="107541BC" w14:textId="77777777" w:rsidTr="000A058F">
        <w:tc>
          <w:tcPr>
            <w:tcW w:w="1737" w:type="pct"/>
            <w:vAlign w:val="bottom"/>
          </w:tcPr>
          <w:p w14:paraId="4142A299" w14:textId="3AE582BC" w:rsidR="00FB7D59" w:rsidRPr="00070659" w:rsidRDefault="00FB7D59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Data de realização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34648CAB" w14:textId="77777777" w:rsidR="00FB7D59" w:rsidRPr="00070659" w:rsidRDefault="00FB7D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C82B95" w:rsidRPr="00F65876" w14:paraId="4BA56A89" w14:textId="77777777" w:rsidTr="000A058F">
        <w:tc>
          <w:tcPr>
            <w:tcW w:w="1737" w:type="pct"/>
            <w:vAlign w:val="bottom"/>
          </w:tcPr>
          <w:p w14:paraId="67653943" w14:textId="7046A6C3" w:rsidR="00C82B95" w:rsidRPr="00070659" w:rsidRDefault="00C82B95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>Objetivo do projeto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3152AC36" w14:textId="77777777" w:rsidR="00C82B95" w:rsidRPr="00070659" w:rsidRDefault="00C82B95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01456A" w:rsidRPr="00F65876" w14:paraId="5291A1D4" w14:textId="77777777" w:rsidTr="000A058F">
        <w:tc>
          <w:tcPr>
            <w:tcW w:w="1737" w:type="pct"/>
            <w:vAlign w:val="bottom"/>
          </w:tcPr>
          <w:p w14:paraId="3FDA00F1" w14:textId="3764930C" w:rsidR="0001456A" w:rsidRPr="00070659" w:rsidRDefault="0001456A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Tema central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2962E901" w14:textId="77777777" w:rsidR="0001456A" w:rsidRPr="00070659" w:rsidRDefault="0001456A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472CF7" w:rsidRPr="00F65876" w14:paraId="145C84BE" w14:textId="77777777" w:rsidTr="000A058F">
        <w:tc>
          <w:tcPr>
            <w:tcW w:w="1737" w:type="pct"/>
            <w:vAlign w:val="bottom"/>
          </w:tcPr>
          <w:p w14:paraId="058A3030" w14:textId="262F9AB8" w:rsidR="00472CF7" w:rsidRPr="00070659" w:rsidRDefault="00FB7D59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Empresa organizadora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2167560A" w14:textId="77777777" w:rsidR="00472CF7" w:rsidRPr="00070659" w:rsidRDefault="00472CF7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070659" w14:paraId="1B1F228F" w14:textId="77777777" w:rsidTr="000A058F">
        <w:trPr>
          <w:gridAfter w:val="1"/>
          <w:wAfter w:w="53" w:type="pct"/>
        </w:trPr>
        <w:tc>
          <w:tcPr>
            <w:tcW w:w="1790" w:type="pct"/>
            <w:gridSpan w:val="2"/>
            <w:vAlign w:val="bottom"/>
          </w:tcPr>
          <w:p w14:paraId="443D4AE9" w14:textId="02199046" w:rsidR="00650259" w:rsidRPr="00070659" w:rsidRDefault="00FB7D59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Empresa de sistema de inscrições</w:t>
            </w:r>
          </w:p>
        </w:tc>
        <w:tc>
          <w:tcPr>
            <w:tcW w:w="31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6F9E76" w14:textId="77777777" w:rsidR="00650259" w:rsidRPr="00070659" w:rsidRDefault="006502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7224E" w:rsidRPr="00070659" w14:paraId="79622576" w14:textId="77777777" w:rsidTr="000A058F">
        <w:trPr>
          <w:gridAfter w:val="1"/>
          <w:wAfter w:w="53" w:type="pct"/>
        </w:trPr>
        <w:tc>
          <w:tcPr>
            <w:tcW w:w="1790" w:type="pct"/>
            <w:gridSpan w:val="2"/>
            <w:vAlign w:val="bottom"/>
          </w:tcPr>
          <w:p w14:paraId="63A671FE" w14:textId="4A8BD54A" w:rsidR="0097224E" w:rsidRPr="00070659" w:rsidRDefault="00617CCB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>Caso haja algum representante do evento que seja membro ABN, por favor, incluir o nome completo aqui</w:t>
            </w:r>
          </w:p>
        </w:tc>
        <w:tc>
          <w:tcPr>
            <w:tcW w:w="31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6FF6F7" w14:textId="77777777" w:rsidR="0097224E" w:rsidRPr="00070659" w:rsidRDefault="0097224E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2E21C5" w:rsidRPr="00F65876" w14:paraId="5EE230A6" w14:textId="77777777" w:rsidTr="000A058F">
        <w:tc>
          <w:tcPr>
            <w:tcW w:w="1737" w:type="pct"/>
            <w:vAlign w:val="bottom"/>
          </w:tcPr>
          <w:p w14:paraId="0D0837D2" w14:textId="3AAE59BB" w:rsidR="002E21C5" w:rsidRPr="00070659" w:rsidRDefault="00E012A3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Expectativa de</w:t>
            </w:r>
            <w:r w:rsidR="00D925DB" w:rsidRPr="00070659">
              <w:rPr>
                <w:rFonts w:ascii="Arial Narrow" w:hAnsi="Arial Narrow"/>
                <w:sz w:val="22"/>
                <w:szCs w:val="22"/>
                <w:lang w:val="pt-BR"/>
              </w:rPr>
              <w:t xml:space="preserve"> participantes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522F03" w14:textId="77777777" w:rsidR="002E21C5" w:rsidRPr="00070659" w:rsidRDefault="002E21C5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2E21C5" w:rsidRPr="00F65876" w14:paraId="2116A261" w14:textId="77777777" w:rsidTr="000A058F">
        <w:tc>
          <w:tcPr>
            <w:tcW w:w="1737" w:type="pct"/>
            <w:vAlign w:val="bottom"/>
          </w:tcPr>
          <w:p w14:paraId="239B5B4E" w14:textId="40B03AE2" w:rsidR="002E21C5" w:rsidRPr="00070659" w:rsidRDefault="00187CB0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Porcentagem de desconto aos as</w:t>
            </w:r>
            <w:r w:rsidR="002C55D8" w:rsidRPr="00070659">
              <w:rPr>
                <w:rFonts w:ascii="Arial Narrow" w:hAnsi="Arial Narrow"/>
                <w:sz w:val="22"/>
                <w:szCs w:val="22"/>
                <w:lang w:val="pt-BR"/>
              </w:rPr>
              <w:t>sociados ABN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0A882B" w14:textId="77777777" w:rsidR="002E21C5" w:rsidRPr="00070659" w:rsidRDefault="002E21C5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D76B2A" w:rsidRPr="00F65876" w14:paraId="654974BC" w14:textId="77777777" w:rsidTr="000A058F">
        <w:tc>
          <w:tcPr>
            <w:tcW w:w="1737" w:type="pct"/>
            <w:vAlign w:val="bottom"/>
          </w:tcPr>
          <w:p w14:paraId="7965B2D7" w14:textId="4A3732EC" w:rsidR="00D76B2A" w:rsidRPr="00070659" w:rsidRDefault="00D76B2A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Aplicação do Logo da ABN</w:t>
            </w:r>
            <w:r w:rsidR="0099395B">
              <w:rPr>
                <w:rFonts w:ascii="Arial Narrow" w:hAnsi="Arial Narrow"/>
                <w:sz w:val="22"/>
                <w:szCs w:val="22"/>
                <w:lang w:val="pt-BR"/>
              </w:rPr>
              <w:t xml:space="preserve"> </w:t>
            </w: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nas artes do Congresso</w:t>
            </w:r>
            <w:r w:rsidR="00070659" w:rsidRPr="00070659">
              <w:rPr>
                <w:rFonts w:ascii="Arial Narrow" w:hAnsi="Arial Narrow"/>
                <w:sz w:val="22"/>
                <w:szCs w:val="22"/>
                <w:lang w:val="pt-BR"/>
              </w:rPr>
              <w:t>?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8AEA40" w14:textId="77777777" w:rsidR="00D76B2A" w:rsidRPr="00070659" w:rsidRDefault="00D76B2A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2C55D8" w:rsidRPr="00F65876" w14:paraId="3ADF01AB" w14:textId="77777777" w:rsidTr="000A058F">
        <w:trPr>
          <w:trHeight w:val="64"/>
        </w:trPr>
        <w:tc>
          <w:tcPr>
            <w:tcW w:w="1737" w:type="pct"/>
            <w:vAlign w:val="bottom"/>
          </w:tcPr>
          <w:p w14:paraId="0E655275" w14:textId="6C78FAD1" w:rsidR="002C55D8" w:rsidRPr="00070659" w:rsidRDefault="002C55D8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Nome e e-mail da Comissão Organizadora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1904EE" w14:textId="77777777" w:rsidR="002C55D8" w:rsidRPr="00070659" w:rsidRDefault="002C55D8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D76B2A" w:rsidRPr="00F65876" w14:paraId="06565F3A" w14:textId="77777777" w:rsidTr="000A058F">
        <w:trPr>
          <w:trHeight w:val="64"/>
        </w:trPr>
        <w:tc>
          <w:tcPr>
            <w:tcW w:w="1737" w:type="pct"/>
            <w:vAlign w:val="bottom"/>
          </w:tcPr>
          <w:p w14:paraId="471717D0" w14:textId="7A90C7B8" w:rsidR="00D76B2A" w:rsidRPr="00070659" w:rsidRDefault="00D76B2A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F94EF1" w14:textId="77777777" w:rsidR="00D76B2A" w:rsidRPr="00070659" w:rsidRDefault="00D76B2A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F0387F" w:rsidRPr="00F65876" w14:paraId="7545ECAE" w14:textId="77777777" w:rsidTr="000A058F">
        <w:trPr>
          <w:trHeight w:val="64"/>
        </w:trPr>
        <w:tc>
          <w:tcPr>
            <w:tcW w:w="1737" w:type="pct"/>
            <w:vAlign w:val="bottom"/>
          </w:tcPr>
          <w:p w14:paraId="7C529474" w14:textId="186ED4C9" w:rsidR="00F0387F" w:rsidRPr="00070659" w:rsidRDefault="00F0387F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lastRenderedPageBreak/>
              <w:t>Nome completo dos palestrantes confirmados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161590" w14:textId="77777777" w:rsidR="00F0387F" w:rsidRPr="00070659" w:rsidRDefault="00F0387F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</w:tbl>
    <w:p w14:paraId="5AD5FC81" w14:textId="7AD33DB0" w:rsidR="00CE6104" w:rsidRDefault="00CE6104" w:rsidP="00E677FE">
      <w:pPr>
        <w:spacing w:after="0"/>
        <w:rPr>
          <w:rFonts w:ascii="Arial Narrow" w:hAnsi="Arial Narrow"/>
          <w:sz w:val="12"/>
          <w:szCs w:val="16"/>
        </w:rPr>
      </w:pPr>
    </w:p>
    <w:p w14:paraId="14F27E6E" w14:textId="42A955BC" w:rsidR="00830C98" w:rsidRDefault="00830C98" w:rsidP="00E677FE">
      <w:pPr>
        <w:spacing w:after="0"/>
        <w:rPr>
          <w:rFonts w:ascii="Arial Narrow" w:hAnsi="Arial Narrow"/>
          <w:sz w:val="12"/>
          <w:szCs w:val="16"/>
        </w:rPr>
      </w:pPr>
    </w:p>
    <w:p w14:paraId="754AEA81" w14:textId="38D99E73" w:rsidR="0099395B" w:rsidRDefault="0099395B" w:rsidP="00E677FE">
      <w:pPr>
        <w:spacing w:after="0"/>
        <w:rPr>
          <w:rFonts w:ascii="Arial Narrow" w:hAnsi="Arial Narrow"/>
          <w:sz w:val="12"/>
          <w:szCs w:val="16"/>
        </w:rPr>
      </w:pPr>
    </w:p>
    <w:p w14:paraId="0FA078EC" w14:textId="18378369" w:rsidR="00441C47" w:rsidRDefault="00441C47" w:rsidP="00E677FE">
      <w:pPr>
        <w:spacing w:after="0"/>
        <w:rPr>
          <w:rFonts w:ascii="Arial Narrow" w:hAnsi="Arial Narrow"/>
          <w:sz w:val="12"/>
          <w:szCs w:val="16"/>
        </w:rPr>
      </w:pPr>
    </w:p>
    <w:p w14:paraId="3EC67B82" w14:textId="77777777" w:rsidR="0099395B" w:rsidRDefault="0099395B" w:rsidP="00E677FE">
      <w:pPr>
        <w:spacing w:after="0"/>
        <w:rPr>
          <w:rFonts w:ascii="Arial Narrow" w:hAnsi="Arial Narrow"/>
          <w:sz w:val="12"/>
          <w:szCs w:val="16"/>
        </w:rPr>
      </w:pPr>
    </w:p>
    <w:p w14:paraId="054E4513" w14:textId="2569F3D4" w:rsidR="00441C47" w:rsidRDefault="00441C47" w:rsidP="00EE46B1">
      <w:pPr>
        <w:spacing w:after="0" w:line="280" w:lineRule="exact"/>
        <w:ind w:firstLine="720"/>
        <w:jc w:val="center"/>
        <w:rPr>
          <w:rFonts w:ascii="Arial Narrow" w:hAnsi="Arial Narrow"/>
          <w:sz w:val="24"/>
          <w:szCs w:val="24"/>
        </w:rPr>
      </w:pPr>
      <w:r w:rsidRPr="00441C47">
        <w:rPr>
          <w:rFonts w:ascii="Arial Narrow" w:hAnsi="Arial Narrow"/>
          <w:b/>
          <w:bCs/>
          <w:sz w:val="24"/>
          <w:szCs w:val="24"/>
        </w:rPr>
        <w:t>Por gentileza, é imprescindível enviar a programação juntamente com este formulário</w:t>
      </w:r>
      <w:r w:rsidR="00C82B95">
        <w:rPr>
          <w:rFonts w:ascii="Arial Narrow" w:hAnsi="Arial Narrow"/>
          <w:b/>
          <w:bCs/>
          <w:sz w:val="24"/>
          <w:szCs w:val="24"/>
        </w:rPr>
        <w:t xml:space="preserve"> (aplicável somente para eventos)</w:t>
      </w:r>
      <w:r>
        <w:rPr>
          <w:rFonts w:ascii="Arial Narrow" w:hAnsi="Arial Narrow"/>
          <w:sz w:val="24"/>
          <w:szCs w:val="24"/>
        </w:rPr>
        <w:t>.</w:t>
      </w:r>
    </w:p>
    <w:p w14:paraId="76E5550A" w14:textId="77777777" w:rsidR="00441C47" w:rsidRDefault="00441C47" w:rsidP="00EE46B1">
      <w:pPr>
        <w:spacing w:after="0" w:line="280" w:lineRule="exact"/>
        <w:ind w:firstLine="720"/>
        <w:jc w:val="center"/>
        <w:rPr>
          <w:rFonts w:ascii="Arial Narrow" w:hAnsi="Arial Narrow"/>
          <w:sz w:val="24"/>
          <w:szCs w:val="24"/>
        </w:rPr>
      </w:pPr>
    </w:p>
    <w:p w14:paraId="4408A7C6" w14:textId="6F46AC56" w:rsidR="00830C98" w:rsidRDefault="00830C98" w:rsidP="00EE46B1">
      <w:pPr>
        <w:spacing w:after="0" w:line="280" w:lineRule="exact"/>
        <w:ind w:firstLine="720"/>
        <w:jc w:val="center"/>
        <w:rPr>
          <w:rFonts w:ascii="Arial Narrow" w:hAnsi="Arial Narrow"/>
          <w:sz w:val="24"/>
          <w:szCs w:val="24"/>
        </w:rPr>
      </w:pPr>
      <w:r w:rsidRPr="00830C98">
        <w:rPr>
          <w:rFonts w:ascii="Arial Narrow" w:hAnsi="Arial Narrow"/>
          <w:sz w:val="24"/>
          <w:szCs w:val="24"/>
        </w:rPr>
        <w:t>Eu</w:t>
      </w:r>
      <w:r>
        <w:rPr>
          <w:rFonts w:ascii="Arial Narrow" w:hAnsi="Arial Narrow"/>
          <w:sz w:val="24"/>
          <w:szCs w:val="24"/>
        </w:rPr>
        <w:t xml:space="preserve"> estou de acordo com as regras</w:t>
      </w:r>
      <w:r w:rsidR="002B3B5B">
        <w:rPr>
          <w:rFonts w:ascii="Arial Narrow" w:hAnsi="Arial Narrow"/>
          <w:sz w:val="24"/>
          <w:szCs w:val="24"/>
        </w:rPr>
        <w:t xml:space="preserve"> de apoio e contrapartidas da Academia Brasileira de Neurologia</w:t>
      </w:r>
    </w:p>
    <w:p w14:paraId="374D95EA" w14:textId="77777777" w:rsidR="00174A1C" w:rsidRDefault="00174A1C" w:rsidP="00EE46B1">
      <w:pPr>
        <w:spacing w:after="0" w:line="280" w:lineRule="exact"/>
        <w:ind w:firstLine="720"/>
        <w:jc w:val="center"/>
        <w:rPr>
          <w:rFonts w:ascii="Arial Narrow" w:hAnsi="Arial Narrow"/>
          <w:sz w:val="24"/>
          <w:szCs w:val="24"/>
        </w:rPr>
      </w:pPr>
    </w:p>
    <w:p w14:paraId="34E8B179" w14:textId="79D323AE" w:rsidR="003F242C" w:rsidRPr="00830C98" w:rsidRDefault="00284C91" w:rsidP="00EE46B1">
      <w:pPr>
        <w:spacing w:after="0"/>
        <w:ind w:left="2880" w:firstLine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8F7FA" wp14:editId="55EF57F0">
                <wp:simplePos x="0" y="0"/>
                <wp:positionH relativeFrom="column">
                  <wp:posOffset>2316983</wp:posOffset>
                </wp:positionH>
                <wp:positionV relativeFrom="paragraph">
                  <wp:posOffset>32385</wp:posOffset>
                </wp:positionV>
                <wp:extent cx="155275" cy="120374"/>
                <wp:effectExtent l="0" t="0" r="16510" b="1333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03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E7EC4" id="Retângulo 22" o:spid="_x0000_s1026" style="position:absolute;margin-left:182.45pt;margin-top:2.55pt;width:12.25pt;height: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" filled="f" strokecolor="black [3213]" strokeweight="1pt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63F2C" wp14:editId="375A9042">
                <wp:simplePos x="0" y="0"/>
                <wp:positionH relativeFrom="column">
                  <wp:posOffset>2932262</wp:posOffset>
                </wp:positionH>
                <wp:positionV relativeFrom="paragraph">
                  <wp:posOffset>34290</wp:posOffset>
                </wp:positionV>
                <wp:extent cx="155275" cy="120374"/>
                <wp:effectExtent l="0" t="0" r="16510" b="1333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03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EDD09" id="Retângulo 6" o:spid="_x0000_s1026" style="position:absolute;margin-left:230.9pt;margin-top:2.7pt;width:12.25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" filled="f" strokecolor="black [3213]" strokeweight="1pt"/>
            </w:pict>
          </mc:Fallback>
        </mc:AlternateContent>
      </w:r>
      <w:r w:rsidR="002E7879">
        <w:rPr>
          <w:rFonts w:ascii="Arial Narrow" w:hAnsi="Arial Narrow"/>
          <w:sz w:val="24"/>
          <w:szCs w:val="24"/>
        </w:rPr>
        <w:t xml:space="preserve">       </w:t>
      </w:r>
      <w:r w:rsidR="003F242C">
        <w:rPr>
          <w:rFonts w:ascii="Arial Narrow" w:hAnsi="Arial Narrow"/>
          <w:sz w:val="24"/>
          <w:szCs w:val="24"/>
        </w:rPr>
        <w:t>Sim</w:t>
      </w:r>
      <w:r>
        <w:rPr>
          <w:rFonts w:ascii="Arial Narrow" w:hAnsi="Arial Narrow"/>
          <w:sz w:val="24"/>
          <w:szCs w:val="24"/>
        </w:rPr>
        <w:t xml:space="preserve">           </w:t>
      </w:r>
      <w:r w:rsidR="00EE46B1">
        <w:rPr>
          <w:rFonts w:ascii="Arial Narrow" w:hAnsi="Arial Narrow"/>
          <w:sz w:val="24"/>
          <w:szCs w:val="24"/>
        </w:rPr>
        <w:t>Não</w:t>
      </w:r>
    </w:p>
    <w:sectPr w:rsidR="003F242C" w:rsidRPr="00830C98" w:rsidSect="00BF0713">
      <w:headerReference w:type="default" r:id="rId10"/>
      <w:footerReference w:type="default" r:id="rId11"/>
      <w:pgSz w:w="11906" w:h="16838" w:code="9"/>
      <w:pgMar w:top="2269" w:right="1274" w:bottom="1008" w:left="1440" w:header="99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0BF70" w14:textId="77777777" w:rsidR="00EA2707" w:rsidRDefault="00EA2707" w:rsidP="00650259">
      <w:pPr>
        <w:spacing w:after="0" w:line="240" w:lineRule="auto"/>
      </w:pPr>
      <w:r>
        <w:separator/>
      </w:r>
    </w:p>
  </w:endnote>
  <w:endnote w:type="continuationSeparator" w:id="0">
    <w:p w14:paraId="7256982B" w14:textId="77777777" w:rsidR="00EA2707" w:rsidRDefault="00EA270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BBE235-10DB-4B17-804B-60FCEF52FC01}"/>
    <w:embedBold r:id="rId2" w:fontKey="{F10CD990-9B1B-4E38-AA9C-1BB269E02E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0E9F41F-3AF9-45E7-8D47-C579D15500EC}"/>
    <w:embedBold r:id="rId4" w:fontKey="{C95B3498-84ED-4180-A2E8-FDA578018DD7}"/>
    <w:embedItalic r:id="rId5" w:fontKey="{84D0524F-4A18-47AB-8D63-CC483ABF432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B5291C1-4E47-4F57-B75F-66F8A443A77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3C3A23C4-4426-4CAB-B6FD-673ABFDB199A}"/>
    <w:embedBold r:id="rId8" w:fontKey="{AF94160D-AD09-4392-852D-9DA53DB3E00B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9" w:fontKey="{C710A754-1EDF-414F-A467-17FABEEEB5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7F7B5D" w:rsidRPr="007F7B5D" w14:paraId="10C5DDC3" w14:textId="77777777" w:rsidTr="003328D5">
      <w:tc>
        <w:tcPr>
          <w:tcW w:w="4678" w:type="dxa"/>
          <w:vAlign w:val="center"/>
        </w:tcPr>
        <w:p w14:paraId="38BDCDB7" w14:textId="01E3CF7D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14:paraId="6489AD2F" w14:textId="06EC8A2F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1D934B8" w14:textId="1B9BA556" w:rsidR="0090596C" w:rsidRDefault="00A56B09" w:rsidP="007F7B5D">
    <w:pPr>
      <w:pStyle w:val="SemEspaamento"/>
    </w:pPr>
    <w:r w:rsidRPr="00234700">
      <w:rPr>
        <w:noProof/>
        <w:szCs w:val="24"/>
        <w:lang w:val="pt-BR" w:bidi="pt-BR"/>
      </w:rPr>
      <w:drawing>
        <wp:anchor distT="0" distB="0" distL="114300" distR="114300" simplePos="0" relativeHeight="251661312" behindDoc="0" locked="0" layoutInCell="1" allowOverlap="1" wp14:anchorId="4CE6C540" wp14:editId="7B664DB2">
          <wp:simplePos x="0" y="0"/>
          <wp:positionH relativeFrom="column">
            <wp:posOffset>30480</wp:posOffset>
          </wp:positionH>
          <wp:positionV relativeFrom="paragraph">
            <wp:posOffset>-41437</wp:posOffset>
          </wp:positionV>
          <wp:extent cx="8218170" cy="958850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8170" cy="95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35CE" w:rsidRPr="00234700">
      <w:rPr>
        <w:noProof/>
        <w:szCs w:val="24"/>
        <w:lang w:val="pt-BR" w:bidi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AD065D" wp14:editId="3695C31C">
              <wp:simplePos x="0" y="0"/>
              <wp:positionH relativeFrom="page">
                <wp:posOffset>4572948</wp:posOffset>
              </wp:positionH>
              <wp:positionV relativeFrom="paragraph">
                <wp:posOffset>94615</wp:posOffset>
              </wp:positionV>
              <wp:extent cx="2842744" cy="312420"/>
              <wp:effectExtent l="0" t="0" r="0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2744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00F02" w14:textId="3DD9A26D" w:rsidR="00234700" w:rsidRPr="00DC35CE" w:rsidRDefault="00BF0713" w:rsidP="00BF0713">
                          <w:pPr>
                            <w:jc w:val="right"/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</w:pP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gerencia.</w:t>
                          </w:r>
                          <w:r w:rsidR="00234700" w:rsidRPr="00DC35CE"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eventos@abneuro.org</w:t>
                          </w:r>
                          <w: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D06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60.05pt;margin-top:7.45pt;width:223.85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" filled="f" stroked="f">
              <v:textbox>
                <w:txbxContent>
                  <w:p w14:paraId="60200F02" w14:textId="3DD9A26D" w:rsidR="00234700" w:rsidRPr="00DC35CE" w:rsidRDefault="00BF0713" w:rsidP="00BF0713">
                    <w:pPr>
                      <w:jc w:val="right"/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</w:pPr>
                    <w: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gerencia.</w:t>
                    </w:r>
                    <w:r w:rsidR="00234700" w:rsidRPr="00DC35CE"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eventos@abneuro.org</w:t>
                    </w:r>
                    <w: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.br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E08E7">
      <w:rPr>
        <w:noProof/>
      </w:rPr>
      <w:drawing>
        <wp:anchor distT="0" distB="0" distL="114300" distR="114300" simplePos="0" relativeHeight="251664384" behindDoc="1" locked="0" layoutInCell="1" allowOverlap="1" wp14:anchorId="7455DD90" wp14:editId="08C062AA">
          <wp:simplePos x="0" y="0"/>
          <wp:positionH relativeFrom="page">
            <wp:posOffset>8627</wp:posOffset>
          </wp:positionH>
          <wp:positionV relativeFrom="paragraph">
            <wp:posOffset>-43768</wp:posOffset>
          </wp:positionV>
          <wp:extent cx="952500" cy="609600"/>
          <wp:effectExtent l="0" t="0" r="0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08" b="19257"/>
                  <a:stretch/>
                </pic:blipFill>
                <pic:spPr bwMode="auto">
                  <a:xfrm>
                    <a:off x="0" y="0"/>
                    <a:ext cx="9525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2B3BE" w14:textId="77777777" w:rsidR="00EA2707" w:rsidRDefault="00EA2707" w:rsidP="00650259">
      <w:pPr>
        <w:spacing w:after="0" w:line="240" w:lineRule="auto"/>
      </w:pPr>
      <w:r>
        <w:separator/>
      </w:r>
    </w:p>
  </w:footnote>
  <w:footnote w:type="continuationSeparator" w:id="0">
    <w:p w14:paraId="641DFA6D" w14:textId="77777777" w:rsidR="00EA2707" w:rsidRDefault="00EA270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6C670" w14:textId="732D52DC" w:rsidR="00650259" w:rsidRPr="00480A6A" w:rsidRDefault="00BF0713" w:rsidP="00BF0713">
    <w:pPr>
      <w:pStyle w:val="SemEspaamento"/>
      <w:spacing w:after="0"/>
      <w:ind w:right="-589"/>
      <w:jc w:val="both"/>
      <w:rPr>
        <w:rFonts w:ascii="Arial Narrow" w:hAnsi="Arial Narrow"/>
        <w:b/>
        <w:bCs/>
        <w:color w:val="002060"/>
        <w:sz w:val="44"/>
        <w:szCs w:val="56"/>
      </w:rPr>
    </w:pPr>
    <w:r>
      <w:rPr>
        <w:rFonts w:ascii="Arial Narrow" w:hAnsi="Arial Narrow"/>
        <w:b/>
        <w:bCs/>
        <w:noProof/>
        <w:color w:val="002060"/>
        <w:sz w:val="180"/>
        <w:szCs w:val="56"/>
      </w:rPr>
      <w:drawing>
        <wp:anchor distT="0" distB="0" distL="114300" distR="114300" simplePos="0" relativeHeight="251666432" behindDoc="0" locked="0" layoutInCell="1" allowOverlap="1" wp14:anchorId="392552E4" wp14:editId="19E04711">
          <wp:simplePos x="0" y="0"/>
          <wp:positionH relativeFrom="column">
            <wp:posOffset>-575310</wp:posOffset>
          </wp:positionH>
          <wp:positionV relativeFrom="paragraph">
            <wp:posOffset>-256379</wp:posOffset>
          </wp:positionV>
          <wp:extent cx="1916475" cy="798210"/>
          <wp:effectExtent l="0" t="0" r="7620" b="1905"/>
          <wp:wrapNone/>
          <wp:docPr id="19" name="Imagem 19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195" b="29155"/>
                  <a:stretch/>
                </pic:blipFill>
                <pic:spPr bwMode="auto">
                  <a:xfrm>
                    <a:off x="0" y="0"/>
                    <a:ext cx="1916475" cy="798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95B">
      <w:rPr>
        <w:rFonts w:ascii="Arial Narrow" w:hAnsi="Arial Narrow"/>
        <w:b/>
        <w:bCs/>
        <w:color w:val="002060"/>
        <w:sz w:val="44"/>
        <w:szCs w:val="56"/>
      </w:rPr>
      <w:t xml:space="preserve">  </w:t>
    </w:r>
    <w:r>
      <w:rPr>
        <w:rFonts w:ascii="Arial Narrow" w:hAnsi="Arial Narrow"/>
        <w:b/>
        <w:bCs/>
        <w:color w:val="002060"/>
        <w:sz w:val="44"/>
        <w:szCs w:val="56"/>
      </w:rPr>
      <w:t xml:space="preserve">                    </w:t>
    </w:r>
    <w:r w:rsidR="00480A6A" w:rsidRPr="00480A6A">
      <w:rPr>
        <w:rFonts w:ascii="Arial Narrow" w:hAnsi="Arial Narrow"/>
        <w:b/>
        <w:bCs/>
        <w:color w:val="002060"/>
        <w:sz w:val="44"/>
        <w:szCs w:val="56"/>
      </w:rPr>
      <w:t xml:space="preserve">Formulário de Apoio a </w:t>
    </w:r>
    <w:r w:rsidR="00C82B95">
      <w:rPr>
        <w:rFonts w:ascii="Arial Narrow" w:hAnsi="Arial Narrow"/>
        <w:b/>
        <w:bCs/>
        <w:color w:val="002060"/>
        <w:sz w:val="44"/>
        <w:szCs w:val="56"/>
      </w:rPr>
      <w:t>Projetos</w:t>
    </w:r>
    <w:r>
      <w:rPr>
        <w:rFonts w:ascii="Arial Narrow" w:hAnsi="Arial Narrow"/>
        <w:b/>
        <w:bCs/>
        <w:color w:val="002060"/>
        <w:sz w:val="44"/>
        <w:szCs w:val="56"/>
      </w:rPr>
      <w:t xml:space="preserve"> e Eventos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63781111">
    <w:abstractNumId w:val="11"/>
  </w:num>
  <w:num w:numId="2" w16cid:durableId="1880168735">
    <w:abstractNumId w:val="7"/>
  </w:num>
  <w:num w:numId="3" w16cid:durableId="781413102">
    <w:abstractNumId w:val="15"/>
  </w:num>
  <w:num w:numId="4" w16cid:durableId="1497112105">
    <w:abstractNumId w:val="12"/>
  </w:num>
  <w:num w:numId="5" w16cid:durableId="1288732481">
    <w:abstractNumId w:val="13"/>
  </w:num>
  <w:num w:numId="6" w16cid:durableId="1456680833">
    <w:abstractNumId w:val="19"/>
  </w:num>
  <w:num w:numId="7" w16cid:durableId="1129282522">
    <w:abstractNumId w:val="6"/>
  </w:num>
  <w:num w:numId="8" w16cid:durableId="1871987586">
    <w:abstractNumId w:val="10"/>
  </w:num>
  <w:num w:numId="9" w16cid:durableId="1003706080">
    <w:abstractNumId w:val="17"/>
  </w:num>
  <w:num w:numId="10" w16cid:durableId="190411944">
    <w:abstractNumId w:val="1"/>
  </w:num>
  <w:num w:numId="11" w16cid:durableId="1378892786">
    <w:abstractNumId w:val="5"/>
  </w:num>
  <w:num w:numId="12" w16cid:durableId="1973092424">
    <w:abstractNumId w:val="0"/>
  </w:num>
  <w:num w:numId="13" w16cid:durableId="1971279066">
    <w:abstractNumId w:val="2"/>
  </w:num>
  <w:num w:numId="14" w16cid:durableId="1498301997">
    <w:abstractNumId w:val="9"/>
  </w:num>
  <w:num w:numId="15" w16cid:durableId="984776101">
    <w:abstractNumId w:val="8"/>
  </w:num>
  <w:num w:numId="16" w16cid:durableId="818695375">
    <w:abstractNumId w:val="16"/>
  </w:num>
  <w:num w:numId="17" w16cid:durableId="1706904898">
    <w:abstractNumId w:val="3"/>
  </w:num>
  <w:num w:numId="18" w16cid:durableId="1574004390">
    <w:abstractNumId w:val="21"/>
  </w:num>
  <w:num w:numId="19" w16cid:durableId="518353459">
    <w:abstractNumId w:val="18"/>
  </w:num>
  <w:num w:numId="20" w16cid:durableId="323246936">
    <w:abstractNumId w:val="14"/>
  </w:num>
  <w:num w:numId="21" w16cid:durableId="7996027">
    <w:abstractNumId w:val="20"/>
  </w:num>
  <w:num w:numId="22" w16cid:durableId="3889221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59"/>
    <w:rsid w:val="0001456A"/>
    <w:rsid w:val="00031DF4"/>
    <w:rsid w:val="000456E1"/>
    <w:rsid w:val="00052382"/>
    <w:rsid w:val="0006568A"/>
    <w:rsid w:val="00070659"/>
    <w:rsid w:val="0007188C"/>
    <w:rsid w:val="00076F0F"/>
    <w:rsid w:val="00084253"/>
    <w:rsid w:val="000A058F"/>
    <w:rsid w:val="000D1F49"/>
    <w:rsid w:val="00132430"/>
    <w:rsid w:val="00143164"/>
    <w:rsid w:val="001727CA"/>
    <w:rsid w:val="00174A1C"/>
    <w:rsid w:val="00176A19"/>
    <w:rsid w:val="00187CB0"/>
    <w:rsid w:val="0021485B"/>
    <w:rsid w:val="00234700"/>
    <w:rsid w:val="00284C91"/>
    <w:rsid w:val="002928D0"/>
    <w:rsid w:val="002B3B5B"/>
    <w:rsid w:val="002C55D8"/>
    <w:rsid w:val="002C56E6"/>
    <w:rsid w:val="002E21C5"/>
    <w:rsid w:val="002E7879"/>
    <w:rsid w:val="002F5396"/>
    <w:rsid w:val="003328D5"/>
    <w:rsid w:val="00361E11"/>
    <w:rsid w:val="003859FB"/>
    <w:rsid w:val="0039509D"/>
    <w:rsid w:val="003B4744"/>
    <w:rsid w:val="003F0847"/>
    <w:rsid w:val="003F242C"/>
    <w:rsid w:val="0040090B"/>
    <w:rsid w:val="00441C47"/>
    <w:rsid w:val="0046302A"/>
    <w:rsid w:val="004702C7"/>
    <w:rsid w:val="00472CF7"/>
    <w:rsid w:val="00480A6A"/>
    <w:rsid w:val="004814D9"/>
    <w:rsid w:val="00487D2D"/>
    <w:rsid w:val="004D5D62"/>
    <w:rsid w:val="005112D0"/>
    <w:rsid w:val="00522F8D"/>
    <w:rsid w:val="00577E06"/>
    <w:rsid w:val="00590C78"/>
    <w:rsid w:val="005A3BF7"/>
    <w:rsid w:val="005D2100"/>
    <w:rsid w:val="005E08E7"/>
    <w:rsid w:val="005E2545"/>
    <w:rsid w:val="005F2035"/>
    <w:rsid w:val="005F7990"/>
    <w:rsid w:val="00602831"/>
    <w:rsid w:val="00617CCB"/>
    <w:rsid w:val="0063739C"/>
    <w:rsid w:val="00650259"/>
    <w:rsid w:val="00770F25"/>
    <w:rsid w:val="007A35A8"/>
    <w:rsid w:val="007B0A85"/>
    <w:rsid w:val="007C6A52"/>
    <w:rsid w:val="007F7B5D"/>
    <w:rsid w:val="0082043E"/>
    <w:rsid w:val="00830C98"/>
    <w:rsid w:val="00836129"/>
    <w:rsid w:val="008900B6"/>
    <w:rsid w:val="008B44E1"/>
    <w:rsid w:val="008E203A"/>
    <w:rsid w:val="0090596C"/>
    <w:rsid w:val="0091229C"/>
    <w:rsid w:val="00940E73"/>
    <w:rsid w:val="0097224E"/>
    <w:rsid w:val="0098597D"/>
    <w:rsid w:val="009907C1"/>
    <w:rsid w:val="0099395B"/>
    <w:rsid w:val="009F619A"/>
    <w:rsid w:val="009F6DDE"/>
    <w:rsid w:val="00A370A8"/>
    <w:rsid w:val="00A56B09"/>
    <w:rsid w:val="00AA1E59"/>
    <w:rsid w:val="00B5782B"/>
    <w:rsid w:val="00B921C8"/>
    <w:rsid w:val="00BD4753"/>
    <w:rsid w:val="00BD5CB1"/>
    <w:rsid w:val="00BE62EE"/>
    <w:rsid w:val="00BF0713"/>
    <w:rsid w:val="00C003BA"/>
    <w:rsid w:val="00C46878"/>
    <w:rsid w:val="00C66134"/>
    <w:rsid w:val="00C82B95"/>
    <w:rsid w:val="00C91F29"/>
    <w:rsid w:val="00CB1721"/>
    <w:rsid w:val="00CB4A51"/>
    <w:rsid w:val="00CD4532"/>
    <w:rsid w:val="00CD47B0"/>
    <w:rsid w:val="00CD70CE"/>
    <w:rsid w:val="00CE5600"/>
    <w:rsid w:val="00CE6104"/>
    <w:rsid w:val="00CE7918"/>
    <w:rsid w:val="00D16163"/>
    <w:rsid w:val="00D5050A"/>
    <w:rsid w:val="00D64379"/>
    <w:rsid w:val="00D76B2A"/>
    <w:rsid w:val="00D925DB"/>
    <w:rsid w:val="00DA0EEC"/>
    <w:rsid w:val="00DB3FAD"/>
    <w:rsid w:val="00DC2731"/>
    <w:rsid w:val="00DC35CE"/>
    <w:rsid w:val="00E012A3"/>
    <w:rsid w:val="00E0562A"/>
    <w:rsid w:val="00E139C4"/>
    <w:rsid w:val="00E61C09"/>
    <w:rsid w:val="00E67505"/>
    <w:rsid w:val="00E677FE"/>
    <w:rsid w:val="00EA2707"/>
    <w:rsid w:val="00EB3B58"/>
    <w:rsid w:val="00EC7359"/>
    <w:rsid w:val="00EE3054"/>
    <w:rsid w:val="00EE46B1"/>
    <w:rsid w:val="00F00606"/>
    <w:rsid w:val="00F01256"/>
    <w:rsid w:val="00F0387F"/>
    <w:rsid w:val="00F52451"/>
    <w:rsid w:val="00F61277"/>
    <w:rsid w:val="00F65876"/>
    <w:rsid w:val="00FB7D59"/>
    <w:rsid w:val="00FC7475"/>
    <w:rsid w:val="00FE78A0"/>
    <w:rsid w:val="00FF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655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%20Santana\OneDrive\PROJETOS\CONSULTORIA\ABN\GERAL\Formul&#225;rio%20para%20solicita&#231;&#227;o%20de%20apoio%20a%20eventos%20AB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5A63E6C7FEE49E194253167983ADA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3509D5-5E84-4BBB-89E2-98BE85A65E44}"/>
      </w:docPartPr>
      <w:docPartBody>
        <w:p w:rsidR="002D3286" w:rsidRDefault="004B379E">
          <w:pPr>
            <w:pStyle w:val="F5A63E6C7FEE49E194253167983ADA8F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9426AC3403F748AF92371A2FFE042A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7B3D2D-5088-4F0D-A13F-1ECA92F609A4}"/>
      </w:docPartPr>
      <w:docPartBody>
        <w:p w:rsidR="002D3286" w:rsidRDefault="004B379E">
          <w:pPr>
            <w:pStyle w:val="9426AC3403F748AF92371A2FFE042AB4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BE0C317BDFAB4D12A0540FA7FCE030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DF30E2-A8EE-4CA6-BB07-3C21BB0C1E64}"/>
      </w:docPartPr>
      <w:docPartBody>
        <w:p w:rsidR="002D3286" w:rsidRDefault="004B379E" w:rsidP="004B379E">
          <w:pPr>
            <w:pStyle w:val="BE0C317BDFAB4D12A0540FA7FCE03080"/>
          </w:pPr>
          <w:r w:rsidRPr="00143164">
            <w:rPr>
              <w:rStyle w:val="TextodoEspaoReservado"/>
              <w:lang w:bidi="pt-BR"/>
            </w:rPr>
            <w:t>Celular</w:t>
          </w:r>
        </w:p>
      </w:docPartBody>
    </w:docPart>
    <w:docPart>
      <w:docPartPr>
        <w:name w:val="236B5445BB3646898796A9425F175F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65FCF8-3DC9-4710-8FEE-DF7898C2C6D6}"/>
      </w:docPartPr>
      <w:docPartBody>
        <w:p w:rsidR="002D3286" w:rsidRDefault="004B379E" w:rsidP="004B379E">
          <w:pPr>
            <w:pStyle w:val="236B5445BB3646898796A9425F175F13"/>
          </w:pPr>
          <w:r w:rsidRPr="00143164">
            <w:rPr>
              <w:lang w:bidi="pt-BR"/>
            </w:rPr>
            <w:t>Telefone Comercial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9E"/>
    <w:rsid w:val="002D3286"/>
    <w:rsid w:val="004B379E"/>
    <w:rsid w:val="005C69C3"/>
    <w:rsid w:val="007C17DE"/>
    <w:rsid w:val="0096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5A63E6C7FEE49E194253167983ADA8F">
    <w:name w:val="F5A63E6C7FEE49E194253167983ADA8F"/>
  </w:style>
  <w:style w:type="paragraph" w:customStyle="1" w:styleId="9426AC3403F748AF92371A2FFE042AB4">
    <w:name w:val="9426AC3403F748AF92371A2FFE042AB4"/>
  </w:style>
  <w:style w:type="character" w:styleId="TextodoEspaoReservado">
    <w:name w:val="Placeholder Text"/>
    <w:basedOn w:val="Fontepargpadro"/>
    <w:uiPriority w:val="99"/>
    <w:semiHidden/>
    <w:rsid w:val="004B379E"/>
    <w:rPr>
      <w:color w:val="808080"/>
    </w:rPr>
  </w:style>
  <w:style w:type="paragraph" w:customStyle="1" w:styleId="BE0C317BDFAB4D12A0540FA7FCE03080">
    <w:name w:val="BE0C317BDFAB4D12A0540FA7FCE03080"/>
    <w:rsid w:val="004B379E"/>
  </w:style>
  <w:style w:type="paragraph" w:customStyle="1" w:styleId="236B5445BB3646898796A9425F175F13">
    <w:name w:val="236B5445BB3646898796A9425F175F13"/>
    <w:rsid w:val="004B37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para solicitação de apoio a eventos ABN</Template>
  <TotalTime>0</TotalTime>
  <Pages>2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2020-08-25T16:41:00Z</dcterms:created>
  <dcterms:modified xsi:type="dcterms:W3CDTF">2023-03-15T12:59:00Z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